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94AD9" w14:textId="77777777" w:rsidR="00C866EF" w:rsidRDefault="00C866EF" w:rsidP="00C866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CRENCHE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5D59549A" w14:textId="77777777" w:rsidR="00C866EF" w:rsidRDefault="00C866EF" w:rsidP="00C866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70F75C1" w14:textId="77777777" w:rsidR="00C866EF" w:rsidRDefault="00C866EF" w:rsidP="00C866EF">
      <w:pPr>
        <w:rPr>
          <w:rFonts w:ascii="Times New Roman" w:hAnsi="Times New Roman" w:cs="Times New Roman"/>
          <w:sz w:val="24"/>
          <w:szCs w:val="24"/>
        </w:rPr>
      </w:pPr>
    </w:p>
    <w:p w14:paraId="372556D7" w14:textId="77777777" w:rsidR="00C866EF" w:rsidRDefault="00C866EF" w:rsidP="00C866EF">
      <w:pPr>
        <w:rPr>
          <w:rFonts w:ascii="Times New Roman" w:hAnsi="Times New Roman" w:cs="Times New Roman"/>
          <w:sz w:val="24"/>
          <w:szCs w:val="24"/>
        </w:rPr>
      </w:pPr>
    </w:p>
    <w:p w14:paraId="2E8134E6" w14:textId="77777777" w:rsidR="00C866EF" w:rsidRDefault="00C866EF" w:rsidP="00C866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Sep.1406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DD71746" w14:textId="77777777" w:rsidR="00C866EF" w:rsidRDefault="00C866EF" w:rsidP="00C866E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p.247)</w:t>
      </w:r>
    </w:p>
    <w:p w14:paraId="2FA4A95B" w14:textId="77777777" w:rsidR="00C866EF" w:rsidRDefault="00C866EF" w:rsidP="00C866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B01C220" w14:textId="77777777" w:rsidR="00C866EF" w:rsidRDefault="00C866EF" w:rsidP="00C866EF">
      <w:pPr>
        <w:rPr>
          <w:rFonts w:ascii="Times New Roman" w:hAnsi="Times New Roman" w:cs="Times New Roman"/>
          <w:sz w:val="24"/>
          <w:szCs w:val="24"/>
        </w:rPr>
      </w:pPr>
    </w:p>
    <w:p w14:paraId="6D813D0F" w14:textId="77777777" w:rsidR="00C866EF" w:rsidRDefault="00C866EF" w:rsidP="00C866EF">
      <w:pPr>
        <w:rPr>
          <w:rFonts w:ascii="Times New Roman" w:hAnsi="Times New Roman" w:cs="Times New Roman"/>
          <w:sz w:val="24"/>
          <w:szCs w:val="24"/>
        </w:rPr>
      </w:pPr>
    </w:p>
    <w:p w14:paraId="121056D2" w14:textId="77777777" w:rsidR="00C866EF" w:rsidRDefault="00C866EF" w:rsidP="00C866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2022</w:t>
      </w:r>
    </w:p>
    <w:p w14:paraId="084416C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C3B3B" w14:textId="77777777" w:rsidR="00C866EF" w:rsidRDefault="00C866EF" w:rsidP="009139A6">
      <w:r>
        <w:separator/>
      </w:r>
    </w:p>
  </w:endnote>
  <w:endnote w:type="continuationSeparator" w:id="0">
    <w:p w14:paraId="2B2679F7" w14:textId="77777777" w:rsidR="00C866EF" w:rsidRDefault="00C866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C3F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C45F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B01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9B21F" w14:textId="77777777" w:rsidR="00C866EF" w:rsidRDefault="00C866EF" w:rsidP="009139A6">
      <w:r>
        <w:separator/>
      </w:r>
    </w:p>
  </w:footnote>
  <w:footnote w:type="continuationSeparator" w:id="0">
    <w:p w14:paraId="6CE01979" w14:textId="77777777" w:rsidR="00C866EF" w:rsidRDefault="00C866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EFB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6A9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153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E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66E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1C2F5"/>
  <w15:chartTrackingRefBased/>
  <w15:docId w15:val="{7D712CF5-1FCF-4BD8-89DE-E17A4EC90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6E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2022-03-01T21:43:00Z</dcterms:created>
  <dcterms:modified xsi:type="dcterms:W3CDTF">2022-03-01T21:44:00Z</dcterms:modified>
</cp:coreProperties>
</file>