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CREMELL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Jan.1409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BDF" w:rsidRDefault="00A26BDF" w:rsidP="00A26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BDF" w:rsidRDefault="00A26BDF" w:rsidP="00564E3C">
      <w:pPr>
        <w:spacing w:after="0" w:line="240" w:lineRule="auto"/>
      </w:pPr>
      <w:r>
        <w:separator/>
      </w:r>
    </w:p>
  </w:endnote>
  <w:endnote w:type="continuationSeparator" w:id="0">
    <w:p w:rsidR="00A26BDF" w:rsidRDefault="00A26BD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6BDF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BDF" w:rsidRDefault="00A26BDF" w:rsidP="00564E3C">
      <w:pPr>
        <w:spacing w:after="0" w:line="240" w:lineRule="auto"/>
      </w:pPr>
      <w:r>
        <w:separator/>
      </w:r>
    </w:p>
  </w:footnote>
  <w:footnote w:type="continuationSeparator" w:id="0">
    <w:p w:rsidR="00A26BDF" w:rsidRDefault="00A26BD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DF"/>
    <w:rsid w:val="00372DC6"/>
    <w:rsid w:val="00564E3C"/>
    <w:rsid w:val="0064591D"/>
    <w:rsid w:val="00A26BD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CCFD32-8390-4BB0-9CD0-CB44ED07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2015-10-26T15:12:00Z</dcterms:created>
  <dcterms:modified xsi:type="dcterms:W3CDTF">2015-10-26T15:12:00Z</dcterms:modified>
</cp:coreProperties>
</file>