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5F75A" w14:textId="77777777" w:rsidR="00816EE2" w:rsidRDefault="00816EE2" w:rsidP="00816EE2">
      <w:pPr>
        <w:pStyle w:val="NoSpacing"/>
      </w:pPr>
      <w:r>
        <w:rPr>
          <w:u w:val="single"/>
        </w:rPr>
        <w:t>Hugh CREMELL</w:t>
      </w:r>
      <w:r>
        <w:t xml:space="preserve">      (fl.1469)</w:t>
      </w:r>
    </w:p>
    <w:p w14:paraId="2E4F20EF" w14:textId="77777777" w:rsidR="00816EE2" w:rsidRDefault="00816EE2" w:rsidP="00816EE2">
      <w:pPr>
        <w:pStyle w:val="NoSpacing"/>
      </w:pPr>
      <w:r>
        <w:t xml:space="preserve">of </w:t>
      </w:r>
      <w:proofErr w:type="spellStart"/>
      <w:r>
        <w:t>St.Sidwell</w:t>
      </w:r>
      <w:proofErr w:type="spellEnd"/>
      <w:r>
        <w:t>, Exeter. Brewer.</w:t>
      </w:r>
    </w:p>
    <w:p w14:paraId="2CAF3BE7" w14:textId="77777777" w:rsidR="00816EE2" w:rsidRDefault="00816EE2" w:rsidP="00816EE2">
      <w:pPr>
        <w:pStyle w:val="NoSpacing"/>
      </w:pPr>
    </w:p>
    <w:p w14:paraId="5999E6E8" w14:textId="77777777" w:rsidR="00816EE2" w:rsidRDefault="00816EE2" w:rsidP="00816EE2">
      <w:pPr>
        <w:pStyle w:val="NoSpacing"/>
      </w:pPr>
    </w:p>
    <w:p w14:paraId="47D04A39" w14:textId="77777777" w:rsidR="00C6455D" w:rsidRDefault="00C6455D" w:rsidP="00C6455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 xml:space="preserve">Ralph </w:t>
      </w:r>
      <w:proofErr w:type="spellStart"/>
      <w:r>
        <w:rPr>
          <w:rFonts w:cs="Times New Roman"/>
          <w:szCs w:val="24"/>
          <w:lang w:val="en-GB"/>
        </w:rPr>
        <w:t>Gefferay</w:t>
      </w:r>
      <w:proofErr w:type="spellEnd"/>
      <w:r>
        <w:rPr>
          <w:rFonts w:cs="Times New Roman"/>
          <w:szCs w:val="24"/>
          <w:lang w:val="en-GB"/>
        </w:rPr>
        <w:t xml:space="preserve"> of Exeter, bowyer(q.v.), brought a plaint of trespass and</w:t>
      </w:r>
    </w:p>
    <w:p w14:paraId="1CBC4892" w14:textId="77777777" w:rsidR="00C6455D" w:rsidRDefault="00C6455D" w:rsidP="00C6455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conspiracy against him and 8 others.</w:t>
      </w:r>
    </w:p>
    <w:p w14:paraId="497926BF" w14:textId="0C8B98FF" w:rsidR="00C6455D" w:rsidRPr="00C6455D" w:rsidRDefault="00C6455D" w:rsidP="00816EE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B0528">
          <w:rPr>
            <w:rStyle w:val="Hyperlink"/>
            <w:rFonts w:cs="Times New Roman"/>
            <w:szCs w:val="24"/>
            <w:lang w:val="en-GB"/>
          </w:rPr>
          <w:t>https://waalt.uh.edu/index.php/KB27/827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03C31E5" w14:textId="77777777" w:rsidR="00816EE2" w:rsidRDefault="00816EE2" w:rsidP="00816EE2">
      <w:pPr>
        <w:pStyle w:val="NoSpacing"/>
      </w:pPr>
      <w:r>
        <w:tab/>
        <w:t>1469</w:t>
      </w:r>
      <w:r>
        <w:tab/>
        <w:t xml:space="preserve">Richard Geffay of Sidwell(q.v.) brought a plaint of trespass and </w:t>
      </w:r>
    </w:p>
    <w:p w14:paraId="2052C8FA" w14:textId="77777777" w:rsidR="00816EE2" w:rsidRDefault="00816EE2" w:rsidP="00816EE2">
      <w:pPr>
        <w:pStyle w:val="NoSpacing"/>
      </w:pPr>
      <w:r>
        <w:tab/>
      </w:r>
      <w:r>
        <w:tab/>
        <w:t>conspiracy against him and 7 others.</w:t>
      </w:r>
    </w:p>
    <w:p w14:paraId="22F4EDCC" w14:textId="77777777" w:rsidR="00816EE2" w:rsidRDefault="00816EE2" w:rsidP="00816EE2">
      <w:pPr>
        <w:pStyle w:val="NoSpacing"/>
        <w:rPr>
          <w:rFonts w:cs="Times New Roman"/>
          <w:szCs w:val="24"/>
          <w:lang w:val="en-GB"/>
        </w:rPr>
      </w:pPr>
      <w:r>
        <w:tab/>
      </w:r>
      <w:r>
        <w:tab/>
      </w:r>
      <w:r>
        <w:rPr>
          <w:rFonts w:cs="Times New Roman"/>
          <w:szCs w:val="24"/>
          <w:lang w:val="en-GB"/>
        </w:rPr>
        <w:t xml:space="preserve">( </w:t>
      </w:r>
      <w:hyperlink r:id="rId7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9537E35" w14:textId="77777777" w:rsidR="00816EE2" w:rsidRDefault="00816EE2" w:rsidP="00816EE2">
      <w:pPr>
        <w:pStyle w:val="NoSpacing"/>
        <w:rPr>
          <w:rFonts w:cs="Times New Roman"/>
          <w:szCs w:val="24"/>
          <w:lang w:val="en-GB"/>
        </w:rPr>
      </w:pPr>
    </w:p>
    <w:p w14:paraId="031D7B98" w14:textId="77777777" w:rsidR="00816EE2" w:rsidRDefault="00816EE2" w:rsidP="00816EE2">
      <w:pPr>
        <w:pStyle w:val="NoSpacing"/>
        <w:rPr>
          <w:rFonts w:cs="Times New Roman"/>
          <w:szCs w:val="24"/>
          <w:lang w:val="en-GB"/>
        </w:rPr>
      </w:pPr>
    </w:p>
    <w:p w14:paraId="1D1B1C82" w14:textId="77777777" w:rsidR="00816EE2" w:rsidRDefault="00816EE2" w:rsidP="00816EE2">
      <w:pPr>
        <w:pStyle w:val="NoSpacing"/>
      </w:pPr>
      <w:r>
        <w:t>29 January 2026</w:t>
      </w:r>
    </w:p>
    <w:p w14:paraId="5DED4F62" w14:textId="54AA7F44" w:rsidR="00C6455D" w:rsidRDefault="00C6455D" w:rsidP="00816EE2">
      <w:pPr>
        <w:pStyle w:val="NoSpacing"/>
      </w:pPr>
      <w:r>
        <w:t xml:space="preserve">13 October </w:t>
      </w:r>
      <w:r w:rsidR="00AB7775">
        <w:t>2026</w:t>
      </w:r>
    </w:p>
    <w:p w14:paraId="77D0E859" w14:textId="77777777" w:rsidR="00AB7775" w:rsidRDefault="00AB7775" w:rsidP="00816EE2">
      <w:pPr>
        <w:pStyle w:val="NoSpacing"/>
      </w:pPr>
    </w:p>
    <w:p w14:paraId="776E099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38CD1" w14:textId="77777777" w:rsidR="00A3767D" w:rsidRDefault="00A3767D" w:rsidP="00086E2C">
      <w:pPr>
        <w:spacing w:after="0" w:line="240" w:lineRule="auto"/>
      </w:pPr>
      <w:r>
        <w:separator/>
      </w:r>
    </w:p>
  </w:endnote>
  <w:endnote w:type="continuationSeparator" w:id="0">
    <w:p w14:paraId="28551B2C" w14:textId="77777777" w:rsidR="00A3767D" w:rsidRDefault="00A3767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C5C6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A6F0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proofErr w:type="gramStart"/>
    <w:r>
      <w:rPr>
        <w:rFonts w:ascii="Times New Roman" w:hAnsi="Times New Roman" w:cs="Times New Roman"/>
      </w:rPr>
      <w:t>copywrite</w:t>
    </w:r>
    <w:proofErr w:type="spellEnd"/>
    <w:proofErr w:type="gram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FCA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0E0A8" w14:textId="77777777" w:rsidR="00A3767D" w:rsidRDefault="00A3767D" w:rsidP="00086E2C">
      <w:pPr>
        <w:spacing w:after="0" w:line="240" w:lineRule="auto"/>
      </w:pPr>
      <w:r>
        <w:separator/>
      </w:r>
    </w:p>
  </w:footnote>
  <w:footnote w:type="continuationSeparator" w:id="0">
    <w:p w14:paraId="70909354" w14:textId="77777777" w:rsidR="00A3767D" w:rsidRDefault="00A3767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CCE9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CC6C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F32A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EE2"/>
    <w:rsid w:val="00086E2C"/>
    <w:rsid w:val="000A2E7A"/>
    <w:rsid w:val="00180228"/>
    <w:rsid w:val="002244B7"/>
    <w:rsid w:val="00256854"/>
    <w:rsid w:val="00314D94"/>
    <w:rsid w:val="00447FC3"/>
    <w:rsid w:val="00617568"/>
    <w:rsid w:val="006E68FA"/>
    <w:rsid w:val="00816EE2"/>
    <w:rsid w:val="00A3767D"/>
    <w:rsid w:val="00AB7775"/>
    <w:rsid w:val="00C6455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A0EBF"/>
  <w15:chartTrackingRefBased/>
  <w15:docId w15:val="{481F4581-5997-4D4D-9022-389A831A1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16EE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16EE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KB27/831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7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2026-01-30T22:58:00Z</dcterms:created>
  <dcterms:modified xsi:type="dcterms:W3CDTF">2026-10-13T20:00:00Z</dcterms:modified>
</cp:coreProperties>
</file>