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74D36" w14:textId="77777777" w:rsidR="007A0A93" w:rsidRDefault="007A0A93" w:rsidP="007A0A93">
      <w:pPr>
        <w:pStyle w:val="NoSpacing"/>
        <w:rPr>
          <w:lang w:val="en-US"/>
        </w:rPr>
      </w:pPr>
      <w:r>
        <w:rPr>
          <w:u w:val="single"/>
          <w:lang w:val="en-US"/>
        </w:rPr>
        <w:t>Nicholas CREKKELADE</w:t>
      </w:r>
      <w:r>
        <w:rPr>
          <w:lang w:val="en-US"/>
        </w:rPr>
        <w:t xml:space="preserve">       (fl.1427)</w:t>
      </w:r>
    </w:p>
    <w:p w14:paraId="00F9D388" w14:textId="77777777" w:rsidR="007A0A93" w:rsidRDefault="007A0A93" w:rsidP="007A0A93">
      <w:pPr>
        <w:pStyle w:val="NoSpacing"/>
        <w:rPr>
          <w:lang w:val="en-US"/>
        </w:rPr>
      </w:pPr>
    </w:p>
    <w:p w14:paraId="0B34C3C1" w14:textId="77777777" w:rsidR="007A0A93" w:rsidRDefault="007A0A93" w:rsidP="007A0A93">
      <w:pPr>
        <w:pStyle w:val="NoSpacing"/>
        <w:rPr>
          <w:lang w:val="en-US"/>
        </w:rPr>
      </w:pPr>
    </w:p>
    <w:p w14:paraId="02467133" w14:textId="77777777" w:rsidR="007A0A93" w:rsidRDefault="007A0A93" w:rsidP="007A0A93">
      <w:pPr>
        <w:pStyle w:val="NoSpacing"/>
        <w:rPr>
          <w:lang w:val="en-US"/>
        </w:rPr>
      </w:pPr>
      <w:r>
        <w:rPr>
          <w:lang w:val="en-US"/>
        </w:rPr>
        <w:tab/>
        <w:t>1427</w:t>
      </w:r>
      <w:r>
        <w:rPr>
          <w:lang w:val="en-US"/>
        </w:rPr>
        <w:tab/>
        <w:t xml:space="preserve">He made a plaint of trespass against William Bastard of Andover, </w:t>
      </w:r>
    </w:p>
    <w:p w14:paraId="63716557" w14:textId="77777777" w:rsidR="007A0A93" w:rsidRDefault="007A0A93" w:rsidP="007A0A93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Hampshire(q.v.), Robert Maynsak of Chalton(q.v.) and Roger Souter(q.v.).</w:t>
      </w:r>
    </w:p>
    <w:p w14:paraId="10499875" w14:textId="77777777" w:rsidR="007A0A93" w:rsidRDefault="007A0A93" w:rsidP="007A0A93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( </w:t>
      </w:r>
      <w:hyperlink r:id="rId6" w:history="1">
        <w:r w:rsidRPr="00F97E8E">
          <w:rPr>
            <w:rStyle w:val="Hyperlink"/>
            <w:lang w:val="en-US"/>
          </w:rPr>
          <w:t>https://waalt.uh.edu/index.php/CP40/664</w:t>
        </w:r>
      </w:hyperlink>
      <w:r>
        <w:rPr>
          <w:lang w:val="en-US"/>
        </w:rPr>
        <w:t xml:space="preserve"> )</w:t>
      </w:r>
    </w:p>
    <w:p w14:paraId="726A8B21" w14:textId="77777777" w:rsidR="007A0A93" w:rsidRDefault="007A0A93" w:rsidP="007A0A93">
      <w:pPr>
        <w:pStyle w:val="NoSpacing"/>
        <w:rPr>
          <w:lang w:val="en-US"/>
        </w:rPr>
      </w:pPr>
    </w:p>
    <w:p w14:paraId="7C686DE4" w14:textId="77777777" w:rsidR="007A0A93" w:rsidRDefault="007A0A93" w:rsidP="007A0A93">
      <w:pPr>
        <w:pStyle w:val="NoSpacing"/>
        <w:rPr>
          <w:lang w:val="en-US"/>
        </w:rPr>
      </w:pPr>
    </w:p>
    <w:p w14:paraId="4D4CBC3D" w14:textId="77777777" w:rsidR="007A0A93" w:rsidRDefault="007A0A93" w:rsidP="007A0A93">
      <w:pPr>
        <w:pStyle w:val="NoSpacing"/>
        <w:rPr>
          <w:lang w:val="en-US"/>
        </w:rPr>
      </w:pPr>
      <w:r>
        <w:rPr>
          <w:lang w:val="en-US"/>
        </w:rPr>
        <w:t>23 April 2026</w:t>
      </w:r>
    </w:p>
    <w:p w14:paraId="1B21D0D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C6A21" w14:textId="77777777" w:rsidR="009E1077" w:rsidRDefault="009E1077" w:rsidP="00086E2C">
      <w:pPr>
        <w:spacing w:after="0" w:line="240" w:lineRule="auto"/>
      </w:pPr>
      <w:r>
        <w:separator/>
      </w:r>
    </w:p>
  </w:endnote>
  <w:endnote w:type="continuationSeparator" w:id="0">
    <w:p w14:paraId="0F336DC1" w14:textId="77777777" w:rsidR="009E1077" w:rsidRDefault="009E107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4DED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EC77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B105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5906C" w14:textId="77777777" w:rsidR="009E1077" w:rsidRDefault="009E1077" w:rsidP="00086E2C">
      <w:pPr>
        <w:spacing w:after="0" w:line="240" w:lineRule="auto"/>
      </w:pPr>
      <w:r>
        <w:separator/>
      </w:r>
    </w:p>
  </w:footnote>
  <w:footnote w:type="continuationSeparator" w:id="0">
    <w:p w14:paraId="42A78552" w14:textId="77777777" w:rsidR="009E1077" w:rsidRDefault="009E107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25A7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003A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1DE5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A93"/>
    <w:rsid w:val="00086E2C"/>
    <w:rsid w:val="000A2E7A"/>
    <w:rsid w:val="002244B7"/>
    <w:rsid w:val="00314D94"/>
    <w:rsid w:val="00617568"/>
    <w:rsid w:val="006E68FA"/>
    <w:rsid w:val="0074725E"/>
    <w:rsid w:val="007A0A93"/>
    <w:rsid w:val="009E107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09F8B"/>
  <w15:chartTrackingRefBased/>
  <w15:docId w15:val="{1727AC14-AA85-4DAF-AA8E-7B7B0CD83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A0A93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7A0A9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2026-04-29T12:51:00Z</dcterms:created>
  <dcterms:modified xsi:type="dcterms:W3CDTF">2026-04-29T12:53:00Z</dcterms:modified>
</cp:coreProperties>
</file>