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B922C" w14:textId="77777777" w:rsidR="00B47EFB" w:rsidRDefault="00B47EFB" w:rsidP="00B47E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CREKET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49A3783A" w14:textId="77777777" w:rsidR="00B47EFB" w:rsidRDefault="00B47EFB" w:rsidP="00B47E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Woodham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Ferrers, Essex.</w:t>
      </w:r>
    </w:p>
    <w:p w14:paraId="1F482589" w14:textId="77777777" w:rsidR="00B47EFB" w:rsidRDefault="00B47EFB" w:rsidP="00B47E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D4B1CB" w14:textId="77777777" w:rsidR="00B47EFB" w:rsidRDefault="00B47EFB" w:rsidP="00B47E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B574FD" w14:textId="77777777" w:rsidR="00B47EFB" w:rsidRDefault="00B47EFB" w:rsidP="00B47EFB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Essex the tax of a fifteenth and a tenth granted to the King at the last Parliament.</w:t>
      </w:r>
    </w:p>
    <w:p w14:paraId="7355E93F" w14:textId="77777777" w:rsidR="00B47EFB" w:rsidRDefault="00B47EFB" w:rsidP="00B47E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41E1FFD6" w14:textId="77777777" w:rsidR="00B47EFB" w:rsidRDefault="00B47EFB" w:rsidP="00B47E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208897" w14:textId="77777777" w:rsidR="00B47EFB" w:rsidRDefault="00B47EFB" w:rsidP="00B47EF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24C625" w14:textId="77777777" w:rsidR="00B47EFB" w:rsidRDefault="00B47EFB" w:rsidP="00B47EF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May 2021</w:t>
      </w:r>
    </w:p>
    <w:p w14:paraId="13A6C77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A72E7" w14:textId="77777777" w:rsidR="00B47EFB" w:rsidRDefault="00B47EFB" w:rsidP="009139A6">
      <w:r>
        <w:separator/>
      </w:r>
    </w:p>
  </w:endnote>
  <w:endnote w:type="continuationSeparator" w:id="0">
    <w:p w14:paraId="4F00A475" w14:textId="77777777" w:rsidR="00B47EFB" w:rsidRDefault="00B47EF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CB2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CAA0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464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F4920" w14:textId="77777777" w:rsidR="00B47EFB" w:rsidRDefault="00B47EFB" w:rsidP="009139A6">
      <w:r>
        <w:separator/>
      </w:r>
    </w:p>
  </w:footnote>
  <w:footnote w:type="continuationSeparator" w:id="0">
    <w:p w14:paraId="678291A8" w14:textId="77777777" w:rsidR="00B47EFB" w:rsidRDefault="00B47EF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BE56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7647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B0D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EFB"/>
    <w:rsid w:val="000666E0"/>
    <w:rsid w:val="002510B7"/>
    <w:rsid w:val="005C130B"/>
    <w:rsid w:val="00826F5C"/>
    <w:rsid w:val="009139A6"/>
    <w:rsid w:val="009448BB"/>
    <w:rsid w:val="00A3176C"/>
    <w:rsid w:val="00AE65F8"/>
    <w:rsid w:val="00B47EFB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F16BA"/>
  <w15:chartTrackingRefBased/>
  <w15:docId w15:val="{99AB3A1B-2CB0-4F40-AF39-2A494A21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2021-06-02T09:56:00Z</dcterms:created>
  <dcterms:modified xsi:type="dcterms:W3CDTF">2021-06-02T09:57:00Z</dcterms:modified>
</cp:coreProperties>
</file>