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3CFAD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CREKET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426310B1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841EE7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A28480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Cook of Bishop’s </w:t>
      </w:r>
      <w:proofErr w:type="spellStart"/>
      <w:r>
        <w:rPr>
          <w:rFonts w:ascii="Times New Roman" w:hAnsi="Times New Roman" w:cs="Times New Roman"/>
          <w:sz w:val="24"/>
          <w:szCs w:val="24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75C1CA49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Campere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Wylemot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</w:t>
      </w:r>
    </w:p>
    <w:p w14:paraId="267A3DAC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Pecche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A9CA4C2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66985F0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440B66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761F46" w14:textId="77777777" w:rsidR="000752E6" w:rsidRDefault="000752E6" w:rsidP="000752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372866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B2357" w14:textId="77777777" w:rsidR="000752E6" w:rsidRDefault="000752E6" w:rsidP="009139A6">
      <w:r>
        <w:separator/>
      </w:r>
    </w:p>
  </w:endnote>
  <w:endnote w:type="continuationSeparator" w:id="0">
    <w:p w14:paraId="3457B6D5" w14:textId="77777777" w:rsidR="000752E6" w:rsidRDefault="000752E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3AA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4B9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B29C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4B1D5" w14:textId="77777777" w:rsidR="000752E6" w:rsidRDefault="000752E6" w:rsidP="009139A6">
      <w:r>
        <w:separator/>
      </w:r>
    </w:p>
  </w:footnote>
  <w:footnote w:type="continuationSeparator" w:id="0">
    <w:p w14:paraId="0D8E609C" w14:textId="77777777" w:rsidR="000752E6" w:rsidRDefault="000752E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2413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D8C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D56B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2E6"/>
    <w:rsid w:val="000666E0"/>
    <w:rsid w:val="000752E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60DAC"/>
  <w15:chartTrackingRefBased/>
  <w15:docId w15:val="{D7316DA1-E47D-44EB-8E45-9DF7A6893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752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2022-06-21T08:02:00Z</dcterms:created>
  <dcterms:modified xsi:type="dcterms:W3CDTF">2022-06-21T08:02:00Z</dcterms:modified>
</cp:coreProperties>
</file>