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FA4F5" w14:textId="77777777" w:rsidR="00017F2F" w:rsidRDefault="00017F2F" w:rsidP="00017F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CREKET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BF81D1F" w14:textId="77777777" w:rsidR="00017F2F" w:rsidRDefault="00017F2F" w:rsidP="00017F2F">
      <w:pPr>
        <w:rPr>
          <w:rFonts w:ascii="Times New Roman" w:hAnsi="Times New Roman" w:cs="Times New Roman"/>
        </w:rPr>
      </w:pPr>
    </w:p>
    <w:p w14:paraId="78823175" w14:textId="77777777" w:rsidR="00017F2F" w:rsidRDefault="00017F2F" w:rsidP="00017F2F">
      <w:pPr>
        <w:rPr>
          <w:rFonts w:ascii="Times New Roman" w:hAnsi="Times New Roman" w:cs="Times New Roman"/>
        </w:rPr>
      </w:pPr>
    </w:p>
    <w:p w14:paraId="35B057CE" w14:textId="77777777" w:rsidR="00017F2F" w:rsidRDefault="00017F2F" w:rsidP="00017F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John </w:t>
      </w:r>
      <w:proofErr w:type="spellStart"/>
      <w:r>
        <w:rPr>
          <w:rFonts w:ascii="Times New Roman" w:hAnsi="Times New Roman" w:cs="Times New Roman"/>
        </w:rPr>
        <w:t>Snoryng</w:t>
      </w:r>
      <w:proofErr w:type="spellEnd"/>
      <w:r>
        <w:rPr>
          <w:rFonts w:ascii="Times New Roman" w:hAnsi="Times New Roman" w:cs="Times New Roman"/>
        </w:rPr>
        <w:t>(q.v.) and William Unknown(q.v.) made a plaint of</w:t>
      </w:r>
    </w:p>
    <w:p w14:paraId="49254EE1" w14:textId="77777777" w:rsidR="00017F2F" w:rsidRDefault="00017F2F" w:rsidP="00017F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forcible entry against Robert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Chertsey, Surrey(q.v.).</w:t>
      </w:r>
    </w:p>
    <w:p w14:paraId="374FEDCC" w14:textId="77777777" w:rsidR="00017F2F" w:rsidRDefault="00017F2F" w:rsidP="00017F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0627FB5" w14:textId="77777777" w:rsidR="00017F2F" w:rsidRDefault="00017F2F" w:rsidP="00017F2F">
      <w:pPr>
        <w:rPr>
          <w:rFonts w:ascii="Times New Roman" w:hAnsi="Times New Roman" w:cs="Times New Roman"/>
        </w:rPr>
      </w:pPr>
    </w:p>
    <w:p w14:paraId="2DC9F901" w14:textId="77777777" w:rsidR="00017F2F" w:rsidRDefault="00017F2F" w:rsidP="00017F2F">
      <w:pPr>
        <w:rPr>
          <w:rFonts w:ascii="Times New Roman" w:hAnsi="Times New Roman" w:cs="Times New Roman"/>
        </w:rPr>
      </w:pPr>
    </w:p>
    <w:p w14:paraId="38626252" w14:textId="77777777" w:rsidR="00017F2F" w:rsidRDefault="00017F2F" w:rsidP="00017F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January 2019</w:t>
      </w:r>
    </w:p>
    <w:p w14:paraId="70484CC9" w14:textId="77777777" w:rsidR="006B2F86" w:rsidRPr="00E71FC3" w:rsidRDefault="00017F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E6334" w14:textId="77777777" w:rsidR="00017F2F" w:rsidRDefault="00017F2F" w:rsidP="00E71FC3">
      <w:r>
        <w:separator/>
      </w:r>
    </w:p>
  </w:endnote>
  <w:endnote w:type="continuationSeparator" w:id="0">
    <w:p w14:paraId="273BDCED" w14:textId="77777777" w:rsidR="00017F2F" w:rsidRDefault="00017F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7C9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6B7ED" w14:textId="77777777" w:rsidR="00017F2F" w:rsidRDefault="00017F2F" w:rsidP="00E71FC3">
      <w:r>
        <w:separator/>
      </w:r>
    </w:p>
  </w:footnote>
  <w:footnote w:type="continuationSeparator" w:id="0">
    <w:p w14:paraId="45F64E4F" w14:textId="77777777" w:rsidR="00017F2F" w:rsidRDefault="00017F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2F"/>
    <w:rsid w:val="00017F2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3F50C"/>
  <w15:chartTrackingRefBased/>
  <w15:docId w15:val="{DB0A657E-E4B3-4250-9934-D7C6192E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F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17F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2019-01-18T21:17:00Z</dcterms:created>
  <dcterms:modified xsi:type="dcterms:W3CDTF">2019-01-18T21:17:00Z</dcterms:modified>
</cp:coreProperties>
</file>