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FEEEC" w14:textId="77777777" w:rsidR="00CE41F4" w:rsidRDefault="00CE41F4" w:rsidP="00CE41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CREKELADE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257DBC69" w14:textId="77777777" w:rsidR="00CE41F4" w:rsidRDefault="00CE41F4" w:rsidP="00CE41F4">
      <w:pPr>
        <w:pStyle w:val="NoSpacing"/>
        <w:rPr>
          <w:rFonts w:cs="Times New Roman"/>
          <w:szCs w:val="24"/>
        </w:rPr>
      </w:pPr>
    </w:p>
    <w:p w14:paraId="63B1D88A" w14:textId="77777777" w:rsidR="00CE41F4" w:rsidRDefault="00CE41F4" w:rsidP="00CE41F4">
      <w:pPr>
        <w:pStyle w:val="NoSpacing"/>
        <w:rPr>
          <w:rFonts w:cs="Times New Roman"/>
          <w:szCs w:val="24"/>
        </w:rPr>
      </w:pPr>
    </w:p>
    <w:p w14:paraId="38CD2284" w14:textId="77777777" w:rsidR="00CE41F4" w:rsidRDefault="00CE41F4" w:rsidP="00CE41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Feb.1453</w:t>
      </w:r>
      <w:r>
        <w:rPr>
          <w:rFonts w:cs="Times New Roman"/>
          <w:szCs w:val="24"/>
        </w:rPr>
        <w:tab/>
        <w:t xml:space="preserve">He was in Gloucester Castle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>.</w:t>
      </w:r>
    </w:p>
    <w:p w14:paraId="30B1E983" w14:textId="77777777" w:rsidR="00CE41F4" w:rsidRDefault="00CE41F4" w:rsidP="00CE41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p.62)</w:t>
      </w:r>
    </w:p>
    <w:p w14:paraId="34580BF9" w14:textId="77777777" w:rsidR="00CE41F4" w:rsidRDefault="00CE41F4" w:rsidP="00CE41F4">
      <w:pPr>
        <w:pStyle w:val="NoSpacing"/>
        <w:rPr>
          <w:rFonts w:cs="Times New Roman"/>
          <w:szCs w:val="24"/>
        </w:rPr>
      </w:pPr>
    </w:p>
    <w:p w14:paraId="30D030F1" w14:textId="77777777" w:rsidR="00CE41F4" w:rsidRDefault="00CE41F4" w:rsidP="00CE41F4">
      <w:pPr>
        <w:pStyle w:val="NoSpacing"/>
        <w:rPr>
          <w:rFonts w:cs="Times New Roman"/>
          <w:szCs w:val="24"/>
        </w:rPr>
      </w:pPr>
    </w:p>
    <w:p w14:paraId="3DF24D17" w14:textId="77777777" w:rsidR="00CE41F4" w:rsidRDefault="00CE41F4" w:rsidP="00CE41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December 2023</w:t>
      </w:r>
    </w:p>
    <w:p w14:paraId="3FB015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ABD79" w14:textId="77777777" w:rsidR="00CE41F4" w:rsidRDefault="00CE41F4" w:rsidP="009139A6">
      <w:r>
        <w:separator/>
      </w:r>
    </w:p>
  </w:endnote>
  <w:endnote w:type="continuationSeparator" w:id="0">
    <w:p w14:paraId="102250D1" w14:textId="77777777" w:rsidR="00CE41F4" w:rsidRDefault="00CE41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9A2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BFED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CFF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8314E" w14:textId="77777777" w:rsidR="00CE41F4" w:rsidRDefault="00CE41F4" w:rsidP="009139A6">
      <w:r>
        <w:separator/>
      </w:r>
    </w:p>
  </w:footnote>
  <w:footnote w:type="continuationSeparator" w:id="0">
    <w:p w14:paraId="0A2BFA3A" w14:textId="77777777" w:rsidR="00CE41F4" w:rsidRDefault="00CE41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CAA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014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16F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1F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E41F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44B9E"/>
  <w15:chartTrackingRefBased/>
  <w15:docId w15:val="{6758E411-BD66-4224-A1AB-4DFE06CF6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2023-12-21T14:26:00Z</dcterms:created>
  <dcterms:modified xsi:type="dcterms:W3CDTF">2023-12-21T14:26:00Z</dcterms:modified>
</cp:coreProperties>
</file>