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681E" w14:textId="77777777" w:rsidR="00E25F4E" w:rsidRDefault="00E25F4E" w:rsidP="00E25F4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CREKE</w:t>
      </w:r>
      <w:r>
        <w:rPr>
          <w:rFonts w:cs="Times New Roman"/>
        </w:rPr>
        <w:t xml:space="preserve">        (fl.1462)</w:t>
      </w:r>
    </w:p>
    <w:p w14:paraId="7DF026CE" w14:textId="77777777" w:rsidR="00E25F4E" w:rsidRDefault="00E25F4E" w:rsidP="00E25F4E">
      <w:pPr>
        <w:pStyle w:val="NoSpacing"/>
        <w:rPr>
          <w:rFonts w:cs="Times New Roman"/>
        </w:rPr>
      </w:pPr>
      <w:proofErr w:type="spellStart"/>
      <w:r>
        <w:rPr>
          <w:rFonts w:cs="Times New Roman"/>
        </w:rPr>
        <w:t>Sheather</w:t>
      </w:r>
      <w:proofErr w:type="spellEnd"/>
      <w:r>
        <w:rPr>
          <w:rFonts w:cs="Times New Roman"/>
        </w:rPr>
        <w:t>.</w:t>
      </w:r>
    </w:p>
    <w:p w14:paraId="010D99DC" w14:textId="77777777" w:rsidR="00E25F4E" w:rsidRDefault="00E25F4E" w:rsidP="00E25F4E">
      <w:pPr>
        <w:pStyle w:val="NoSpacing"/>
        <w:rPr>
          <w:rFonts w:cs="Times New Roman"/>
        </w:rPr>
      </w:pPr>
    </w:p>
    <w:p w14:paraId="01D44B7E" w14:textId="77777777" w:rsidR="00E25F4E" w:rsidRDefault="00E25F4E" w:rsidP="00E25F4E">
      <w:pPr>
        <w:pStyle w:val="NoSpacing"/>
        <w:rPr>
          <w:rFonts w:cs="Times New Roman"/>
        </w:rPr>
      </w:pPr>
    </w:p>
    <w:p w14:paraId="4860C796" w14:textId="77777777" w:rsidR="00E25F4E" w:rsidRDefault="00E25F4E" w:rsidP="00E25F4E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The King brought a plea of redemption against him and 2 others for the</w:t>
      </w:r>
    </w:p>
    <w:p w14:paraId="43D5AE47" w14:textId="77777777" w:rsidR="00E25F4E" w:rsidRDefault="00E25F4E" w:rsidP="00E25F4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redemption of Thomas Creke (? a different man with the same name) on</w:t>
      </w:r>
    </w:p>
    <w:p w14:paraId="778BB0C8" w14:textId="77777777" w:rsidR="00E25F4E" w:rsidRDefault="00E25F4E" w:rsidP="00E25F4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suspicion of felony.     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4509E470" w14:textId="77777777" w:rsidR="00E25F4E" w:rsidRDefault="00E25F4E" w:rsidP="00E25F4E">
      <w:pPr>
        <w:pStyle w:val="NoSpacing"/>
        <w:rPr>
          <w:rFonts w:cs="Times New Roman"/>
        </w:rPr>
      </w:pPr>
    </w:p>
    <w:p w14:paraId="278D793A" w14:textId="77777777" w:rsidR="00E25F4E" w:rsidRDefault="00E25F4E" w:rsidP="00E25F4E">
      <w:pPr>
        <w:pStyle w:val="NoSpacing"/>
        <w:rPr>
          <w:rFonts w:cs="Times New Roman"/>
        </w:rPr>
      </w:pPr>
    </w:p>
    <w:p w14:paraId="7970660E" w14:textId="77777777" w:rsidR="00E25F4E" w:rsidRDefault="00E25F4E" w:rsidP="00E25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January 2026</w:t>
      </w:r>
    </w:p>
    <w:p w14:paraId="092CA30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0872E" w14:textId="77777777" w:rsidR="00702881" w:rsidRDefault="00702881" w:rsidP="00086E2C">
      <w:pPr>
        <w:spacing w:after="0" w:line="240" w:lineRule="auto"/>
      </w:pPr>
      <w:r>
        <w:separator/>
      </w:r>
    </w:p>
  </w:endnote>
  <w:endnote w:type="continuationSeparator" w:id="0">
    <w:p w14:paraId="61077A6C" w14:textId="77777777" w:rsidR="00702881" w:rsidRDefault="0070288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5C4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76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CFA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F11A9" w14:textId="77777777" w:rsidR="00702881" w:rsidRDefault="00702881" w:rsidP="00086E2C">
      <w:pPr>
        <w:spacing w:after="0" w:line="240" w:lineRule="auto"/>
      </w:pPr>
      <w:r>
        <w:separator/>
      </w:r>
    </w:p>
  </w:footnote>
  <w:footnote w:type="continuationSeparator" w:id="0">
    <w:p w14:paraId="752D6234" w14:textId="77777777" w:rsidR="00702881" w:rsidRDefault="0070288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4DB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97B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98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4E"/>
    <w:rsid w:val="00086E2C"/>
    <w:rsid w:val="000A2E7A"/>
    <w:rsid w:val="002244B7"/>
    <w:rsid w:val="00314D94"/>
    <w:rsid w:val="00617568"/>
    <w:rsid w:val="006E68FA"/>
    <w:rsid w:val="00702881"/>
    <w:rsid w:val="00D77C7F"/>
    <w:rsid w:val="00E25F4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F780"/>
  <w15:chartTrackingRefBased/>
  <w15:docId w15:val="{4A0CF7A7-61F2-49BD-A9E3-B753CD0D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25F4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25F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289</Characters>
  <Application>Microsoft Office Word</Application>
  <DocSecurity>0</DocSecurity>
  <Lines>16</Lines>
  <Paragraphs>10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2026-01-15T08:49:00Z</dcterms:created>
  <dcterms:modified xsi:type="dcterms:W3CDTF">2026-01-15T08:50:00Z</dcterms:modified>
</cp:coreProperties>
</file>