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AC168" w14:textId="77777777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CREKE</w:t>
      </w:r>
      <w:r>
        <w:rPr>
          <w:rFonts w:ascii="Times New Roman" w:hAnsi="Times New Roman" w:cs="Times New Roman"/>
        </w:rPr>
        <w:t xml:space="preserve">      (fl.1483)</w:t>
      </w:r>
    </w:p>
    <w:p w14:paraId="019A9E3C" w14:textId="77777777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23B50332" w14:textId="77777777" w:rsidR="006A76B7" w:rsidRDefault="006A76B7" w:rsidP="006A76B7">
      <w:pPr>
        <w:rPr>
          <w:rFonts w:ascii="Times New Roman" w:hAnsi="Times New Roman" w:cs="Times New Roman"/>
        </w:rPr>
      </w:pPr>
    </w:p>
    <w:p w14:paraId="72484CC2" w14:textId="77777777" w:rsidR="006A76B7" w:rsidRDefault="006A76B7" w:rsidP="006A76B7">
      <w:pPr>
        <w:rPr>
          <w:rFonts w:ascii="Times New Roman" w:hAnsi="Times New Roman" w:cs="Times New Roman"/>
        </w:rPr>
      </w:pPr>
    </w:p>
    <w:p w14:paraId="5AB5B1A3" w14:textId="77777777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Catesby(q.v.) and his wife, Katherine(q.v.), brought a plaint of</w:t>
      </w:r>
    </w:p>
    <w:p w14:paraId="076CA5E4" w14:textId="77777777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concord against him.</w:t>
      </w:r>
    </w:p>
    <w:p w14:paraId="6E24CFFA" w14:textId="718F510B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5E20C03" w14:textId="77777777" w:rsidR="00233DBF" w:rsidRDefault="00233DBF" w:rsidP="00233D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Prynce</w:t>
      </w:r>
      <w:proofErr w:type="spellEnd"/>
      <w:r>
        <w:rPr>
          <w:rFonts w:ascii="Times New Roman" w:hAnsi="Times New Roman" w:cs="Times New Roman"/>
        </w:rPr>
        <w:t xml:space="preserve"> of Watford, Hertfordshire(q.v.),</w:t>
      </w:r>
    </w:p>
    <w:p w14:paraId="7BF3C819" w14:textId="77777777" w:rsidR="00233DBF" w:rsidRDefault="00233DBF" w:rsidP="00233D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Wedon</w:t>
      </w:r>
      <w:proofErr w:type="spellEnd"/>
      <w:r>
        <w:rPr>
          <w:rFonts w:ascii="Times New Roman" w:hAnsi="Times New Roman" w:cs="Times New Roman"/>
        </w:rPr>
        <w:t xml:space="preserve"> of Harefield, Middlesex(q.v.), and John </w:t>
      </w:r>
      <w:proofErr w:type="spellStart"/>
      <w:r>
        <w:rPr>
          <w:rFonts w:ascii="Times New Roman" w:hAnsi="Times New Roman" w:cs="Times New Roman"/>
        </w:rPr>
        <w:t>Calaber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52504E68" w14:textId="77777777" w:rsidR="00233DBF" w:rsidRDefault="00233DBF" w:rsidP="00233D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Rickmansworth, Hertfordshire(q.v.).</w:t>
      </w:r>
    </w:p>
    <w:p w14:paraId="222503C4" w14:textId="6DDCD833" w:rsidR="00233DBF" w:rsidRDefault="00233DBF" w:rsidP="00233D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54B93D9" w14:textId="77777777" w:rsidR="006A76B7" w:rsidRDefault="006A76B7" w:rsidP="006A76B7">
      <w:pPr>
        <w:rPr>
          <w:rFonts w:ascii="Times New Roman" w:hAnsi="Times New Roman" w:cs="Times New Roman"/>
        </w:rPr>
      </w:pPr>
    </w:p>
    <w:p w14:paraId="0F73A036" w14:textId="77777777" w:rsidR="006A76B7" w:rsidRDefault="006A76B7" w:rsidP="006A76B7">
      <w:pPr>
        <w:rPr>
          <w:rFonts w:ascii="Times New Roman" w:hAnsi="Times New Roman" w:cs="Times New Roman"/>
        </w:rPr>
      </w:pPr>
    </w:p>
    <w:p w14:paraId="61D5E9D1" w14:textId="7DE1C1BB" w:rsidR="006A76B7" w:rsidRDefault="006A76B7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June 2019</w:t>
      </w:r>
    </w:p>
    <w:p w14:paraId="58D215F3" w14:textId="29723BB1" w:rsidR="00233DBF" w:rsidRDefault="00233DBF" w:rsidP="006A76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2020</w:t>
      </w:r>
      <w:bookmarkStart w:id="0" w:name="_GoBack"/>
      <w:bookmarkEnd w:id="0"/>
    </w:p>
    <w:p w14:paraId="1C0CC589" w14:textId="77777777" w:rsidR="006B2F86" w:rsidRPr="00E71FC3" w:rsidRDefault="00233DB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63647" w14:textId="77777777" w:rsidR="006A76B7" w:rsidRDefault="006A76B7" w:rsidP="00E71FC3">
      <w:r>
        <w:separator/>
      </w:r>
    </w:p>
  </w:endnote>
  <w:endnote w:type="continuationSeparator" w:id="0">
    <w:p w14:paraId="01D80691" w14:textId="77777777" w:rsidR="006A76B7" w:rsidRDefault="006A76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025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2CA73" w14:textId="77777777" w:rsidR="006A76B7" w:rsidRDefault="006A76B7" w:rsidP="00E71FC3">
      <w:r>
        <w:separator/>
      </w:r>
    </w:p>
  </w:footnote>
  <w:footnote w:type="continuationSeparator" w:id="0">
    <w:p w14:paraId="29387FF7" w14:textId="77777777" w:rsidR="006A76B7" w:rsidRDefault="006A76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B7"/>
    <w:rsid w:val="001A7C09"/>
    <w:rsid w:val="00233DBF"/>
    <w:rsid w:val="00577BD5"/>
    <w:rsid w:val="00656CBA"/>
    <w:rsid w:val="006A1F77"/>
    <w:rsid w:val="006A76B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C340D"/>
  <w15:chartTrackingRefBased/>
  <w15:docId w15:val="{F5F890FA-325A-4627-99A5-8684FBD0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6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85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2019-07-04T19:35:00Z</dcterms:created>
  <dcterms:modified xsi:type="dcterms:W3CDTF">2020-02-24T10:44:00Z</dcterms:modified>
</cp:coreProperties>
</file>