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5B8" w:rsidRDefault="00CE65B8" w:rsidP="00CE65B8">
      <w:pPr>
        <w:pStyle w:val="NoSpacing"/>
      </w:pPr>
      <w:r>
        <w:rPr>
          <w:u w:val="single"/>
        </w:rPr>
        <w:t>John CREKE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CE65B8" w:rsidRDefault="00CE65B8" w:rsidP="00CE65B8">
      <w:pPr>
        <w:pStyle w:val="NoSpacing"/>
      </w:pPr>
      <w:r>
        <w:t>of Gosford Street Ward, Coventry.</w:t>
      </w:r>
    </w:p>
    <w:p w:rsidR="00CE65B8" w:rsidRDefault="00CE65B8" w:rsidP="00CE65B8">
      <w:pPr>
        <w:pStyle w:val="NoSpacing"/>
      </w:pPr>
    </w:p>
    <w:p w:rsidR="00CE65B8" w:rsidRDefault="00CE65B8" w:rsidP="00CE65B8">
      <w:pPr>
        <w:pStyle w:val="NoSpacing"/>
      </w:pPr>
    </w:p>
    <w:p w:rsidR="00CE65B8" w:rsidRDefault="00CE65B8" w:rsidP="00CE65B8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towards the loan of £100 to Henry VI.</w:t>
      </w:r>
    </w:p>
    <w:p w:rsidR="00CE65B8" w:rsidRDefault="00CE65B8" w:rsidP="00CE65B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CE65B8" w:rsidRDefault="00CE65B8" w:rsidP="00CE65B8">
      <w:pPr>
        <w:pStyle w:val="NoSpacing"/>
      </w:pPr>
    </w:p>
    <w:p w:rsidR="00CE65B8" w:rsidRDefault="00CE65B8" w:rsidP="00CE65B8">
      <w:pPr>
        <w:pStyle w:val="NoSpacing"/>
      </w:pPr>
    </w:p>
    <w:p w:rsidR="00CE65B8" w:rsidRPr="0067615A" w:rsidRDefault="00CE65B8" w:rsidP="00CE65B8">
      <w:pPr>
        <w:pStyle w:val="NoSpacing"/>
      </w:pPr>
      <w:r>
        <w:t>13 January 2018</w:t>
      </w:r>
    </w:p>
    <w:p w:rsidR="006B2F86" w:rsidRPr="00CE65B8" w:rsidRDefault="00CE65B8" w:rsidP="00E71FC3">
      <w:pPr>
        <w:pStyle w:val="NoSpacing"/>
      </w:pPr>
    </w:p>
    <w:sectPr w:rsidR="006B2F86" w:rsidRPr="00CE65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5B8" w:rsidRDefault="00CE65B8" w:rsidP="00E71FC3">
      <w:pPr>
        <w:spacing w:after="0" w:line="240" w:lineRule="auto"/>
      </w:pPr>
      <w:r>
        <w:separator/>
      </w:r>
    </w:p>
  </w:endnote>
  <w:endnote w:type="continuationSeparator" w:id="0">
    <w:p w:rsidR="00CE65B8" w:rsidRDefault="00CE65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5B8" w:rsidRDefault="00CE65B8" w:rsidP="00E71FC3">
      <w:pPr>
        <w:spacing w:after="0" w:line="240" w:lineRule="auto"/>
      </w:pPr>
      <w:r>
        <w:separator/>
      </w:r>
    </w:p>
  </w:footnote>
  <w:footnote w:type="continuationSeparator" w:id="0">
    <w:p w:rsidR="00CE65B8" w:rsidRDefault="00CE65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B8"/>
    <w:rsid w:val="001A7C09"/>
    <w:rsid w:val="00577BD5"/>
    <w:rsid w:val="00656CBA"/>
    <w:rsid w:val="006A1F77"/>
    <w:rsid w:val="00733BE7"/>
    <w:rsid w:val="00AB52E8"/>
    <w:rsid w:val="00B16D3F"/>
    <w:rsid w:val="00BB41AC"/>
    <w:rsid w:val="00CE65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08C00"/>
  <w15:chartTrackingRefBased/>
  <w15:docId w15:val="{27975EC1-1D4A-4EBF-A24A-1B920149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2018-01-13T16:42:00Z</dcterms:created>
  <dcterms:modified xsi:type="dcterms:W3CDTF">2018-01-13T16:42:00Z</dcterms:modified>
</cp:coreProperties>
</file>