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D32E5" w14:textId="77777777" w:rsidR="0009724D" w:rsidRDefault="0009724D" w:rsidP="0009724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CREKE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67365E52" w14:textId="77777777" w:rsidR="0009724D" w:rsidRDefault="0009724D" w:rsidP="0009724D">
      <w:pPr>
        <w:pStyle w:val="NoSpacing"/>
        <w:rPr>
          <w:rFonts w:cs="Times New Roman"/>
          <w:szCs w:val="24"/>
        </w:rPr>
      </w:pPr>
    </w:p>
    <w:p w14:paraId="2BCD558B" w14:textId="77777777" w:rsidR="0009724D" w:rsidRDefault="0009724D" w:rsidP="0009724D">
      <w:pPr>
        <w:pStyle w:val="NoSpacing"/>
        <w:rPr>
          <w:rFonts w:cs="Times New Roman"/>
          <w:szCs w:val="24"/>
        </w:rPr>
      </w:pPr>
    </w:p>
    <w:p w14:paraId="7F578298" w14:textId="77777777" w:rsidR="0009724D" w:rsidRDefault="0009724D" w:rsidP="00097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Essex</w:t>
      </w:r>
    </w:p>
    <w:p w14:paraId="5B39FDE6" w14:textId="77777777" w:rsidR="0009724D" w:rsidRDefault="0009724D" w:rsidP="000972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Essex(q.v.).</w:t>
      </w:r>
    </w:p>
    <w:p w14:paraId="5ACE43FC" w14:textId="77777777" w:rsidR="0009724D" w:rsidRDefault="0009724D" w:rsidP="0009724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612F5CF" w14:textId="77777777" w:rsidR="0009724D" w:rsidRDefault="0009724D" w:rsidP="0009724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p.41)</w:t>
      </w:r>
    </w:p>
    <w:p w14:paraId="106CE92F" w14:textId="77777777" w:rsidR="0009724D" w:rsidRDefault="0009724D" w:rsidP="0009724D">
      <w:pPr>
        <w:pStyle w:val="NoSpacing"/>
        <w:rPr>
          <w:rFonts w:eastAsia="Times New Roman" w:cs="Times New Roman"/>
          <w:szCs w:val="24"/>
        </w:rPr>
      </w:pPr>
    </w:p>
    <w:p w14:paraId="3D3A6187" w14:textId="77777777" w:rsidR="0009724D" w:rsidRDefault="0009724D" w:rsidP="0009724D">
      <w:pPr>
        <w:pStyle w:val="NoSpacing"/>
        <w:rPr>
          <w:rFonts w:eastAsia="Times New Roman" w:cs="Times New Roman"/>
          <w:szCs w:val="24"/>
        </w:rPr>
      </w:pPr>
    </w:p>
    <w:p w14:paraId="03BC4D64" w14:textId="77777777" w:rsidR="0009724D" w:rsidRDefault="0009724D" w:rsidP="0009724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April 2023</w:t>
      </w:r>
    </w:p>
    <w:p w14:paraId="4BA73C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5DEEE" w14:textId="77777777" w:rsidR="0009724D" w:rsidRDefault="0009724D" w:rsidP="009139A6">
      <w:r>
        <w:separator/>
      </w:r>
    </w:p>
  </w:endnote>
  <w:endnote w:type="continuationSeparator" w:id="0">
    <w:p w14:paraId="36206EFA" w14:textId="77777777" w:rsidR="0009724D" w:rsidRDefault="000972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4E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183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E8A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99938" w14:textId="77777777" w:rsidR="0009724D" w:rsidRDefault="0009724D" w:rsidP="009139A6">
      <w:r>
        <w:separator/>
      </w:r>
    </w:p>
  </w:footnote>
  <w:footnote w:type="continuationSeparator" w:id="0">
    <w:p w14:paraId="4BF7BDDA" w14:textId="77777777" w:rsidR="0009724D" w:rsidRDefault="000972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3B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0A4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87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4D"/>
    <w:rsid w:val="000666E0"/>
    <w:rsid w:val="0009724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186FC"/>
  <w15:chartTrackingRefBased/>
  <w15:docId w15:val="{A7D4AF3B-65DC-4FDA-8162-8010DD84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2023-04-13T19:13:00Z</dcterms:created>
  <dcterms:modified xsi:type="dcterms:W3CDTF">2023-04-13T19:14:00Z</dcterms:modified>
</cp:coreProperties>
</file>