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F2E" w:rsidRDefault="00A47F2E" w:rsidP="00A47F2E">
      <w:pPr>
        <w:pStyle w:val="NoSpacing"/>
      </w:pPr>
      <w:r>
        <w:rPr>
          <w:u w:val="single"/>
        </w:rPr>
        <w:t>John CREKE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A47F2E" w:rsidRDefault="00A47F2E" w:rsidP="00A47F2E">
      <w:pPr>
        <w:pStyle w:val="NoSpacing"/>
      </w:pPr>
    </w:p>
    <w:p w:rsidR="00A47F2E" w:rsidRDefault="00A47F2E" w:rsidP="00A47F2E">
      <w:pPr>
        <w:pStyle w:val="NoSpacing"/>
      </w:pPr>
    </w:p>
    <w:p w:rsidR="00A47F2E" w:rsidRDefault="00A47F2E" w:rsidP="00A47F2E">
      <w:pPr>
        <w:pStyle w:val="NoSpacing"/>
      </w:pPr>
      <w:r>
        <w:t xml:space="preserve">  7 Nov.1435</w:t>
      </w:r>
      <w:r>
        <w:tab/>
        <w:t>He was a juror on the inquisition post mortem held in Caxton,</w:t>
      </w:r>
    </w:p>
    <w:p w:rsidR="00A47F2E" w:rsidRDefault="00A47F2E" w:rsidP="00A47F2E">
      <w:pPr>
        <w:pStyle w:val="NoSpacing"/>
        <w:ind w:left="720" w:firstLine="720"/>
      </w:pPr>
      <w:r>
        <w:t>Cambridgeshire, into lands of the late Thomas Chaucer(q.v.).</w:t>
      </w:r>
    </w:p>
    <w:p w:rsidR="00A47F2E" w:rsidRDefault="00A47F2E" w:rsidP="00A47F2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24-347)</w:t>
      </w:r>
    </w:p>
    <w:p w:rsidR="00A47F2E" w:rsidRDefault="00A47F2E" w:rsidP="00A47F2E">
      <w:pPr>
        <w:pStyle w:val="NoSpacing"/>
      </w:pPr>
    </w:p>
    <w:p w:rsidR="00A47F2E" w:rsidRDefault="00A47F2E" w:rsidP="00A47F2E">
      <w:pPr>
        <w:pStyle w:val="NoSpacing"/>
      </w:pPr>
    </w:p>
    <w:p w:rsidR="00A47F2E" w:rsidRPr="00342D81" w:rsidRDefault="00A47F2E" w:rsidP="00A47F2E">
      <w:pPr>
        <w:pStyle w:val="NoSpacing"/>
      </w:pPr>
      <w:r>
        <w:t>11 June 2017</w:t>
      </w:r>
    </w:p>
    <w:p w:rsidR="006B2F86" w:rsidRPr="00A47F2E" w:rsidRDefault="00A47F2E" w:rsidP="00E71FC3">
      <w:pPr>
        <w:pStyle w:val="NoSpacing"/>
      </w:pPr>
      <w:bookmarkStart w:id="0" w:name="_GoBack"/>
      <w:bookmarkEnd w:id="0"/>
    </w:p>
    <w:sectPr w:rsidR="006B2F86" w:rsidRPr="00A47F2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F2E" w:rsidRDefault="00A47F2E" w:rsidP="00E71FC3">
      <w:pPr>
        <w:spacing w:after="0" w:line="240" w:lineRule="auto"/>
      </w:pPr>
      <w:r>
        <w:separator/>
      </w:r>
    </w:p>
  </w:endnote>
  <w:endnote w:type="continuationSeparator" w:id="0">
    <w:p w:rsidR="00A47F2E" w:rsidRDefault="00A47F2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F2E" w:rsidRDefault="00A47F2E" w:rsidP="00E71FC3">
      <w:pPr>
        <w:spacing w:after="0" w:line="240" w:lineRule="auto"/>
      </w:pPr>
      <w:r>
        <w:separator/>
      </w:r>
    </w:p>
  </w:footnote>
  <w:footnote w:type="continuationSeparator" w:id="0">
    <w:p w:rsidR="00A47F2E" w:rsidRDefault="00A47F2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F2E"/>
    <w:rsid w:val="001A7C09"/>
    <w:rsid w:val="00577BD5"/>
    <w:rsid w:val="00656CBA"/>
    <w:rsid w:val="006A1F77"/>
    <w:rsid w:val="00733BE7"/>
    <w:rsid w:val="00A47F2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E5E25"/>
  <w15:chartTrackingRefBased/>
  <w15:docId w15:val="{011B55EC-9309-4AFE-9D7E-2731AE94E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2017-06-11T20:22:00Z</dcterms:created>
  <dcterms:modified xsi:type="dcterms:W3CDTF">2017-06-11T20:23:00Z</dcterms:modified>
</cp:coreProperties>
</file>