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ADAB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CREKE</w:t>
      </w:r>
      <w:r>
        <w:rPr>
          <w:rFonts w:ascii="Times New Roman" w:hAnsi="Times New Roman" w:cs="Times New Roman"/>
          <w:sz w:val="24"/>
          <w:szCs w:val="24"/>
        </w:rPr>
        <w:t xml:space="preserve">      (d.1414)</w:t>
      </w:r>
    </w:p>
    <w:p w14:paraId="0D2F8324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2C6C608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A80576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E650B8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Nov.1414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04B355F3" w14:textId="77777777" w:rsidR="00A16293" w:rsidRDefault="00A16293" w:rsidP="00A16293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p.261)</w:t>
      </w:r>
    </w:p>
    <w:p w14:paraId="6EF4FA1B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472BCBCE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366A2F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490CD" w14:textId="77777777" w:rsidR="00A16293" w:rsidRDefault="00A16293" w:rsidP="00A162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2026</w:t>
      </w:r>
    </w:p>
    <w:p w14:paraId="10952E6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B09EB" w14:textId="77777777" w:rsidR="00C70DCD" w:rsidRDefault="00C70DCD" w:rsidP="00086E2C">
      <w:r>
        <w:separator/>
      </w:r>
    </w:p>
  </w:endnote>
  <w:endnote w:type="continuationSeparator" w:id="0">
    <w:p w14:paraId="09878C15" w14:textId="77777777" w:rsidR="00C70DCD" w:rsidRDefault="00C70DC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BAE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115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74B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698F5" w14:textId="77777777" w:rsidR="00C70DCD" w:rsidRDefault="00C70DCD" w:rsidP="00086E2C">
      <w:r>
        <w:separator/>
      </w:r>
    </w:p>
  </w:footnote>
  <w:footnote w:type="continuationSeparator" w:id="0">
    <w:p w14:paraId="7BC096D8" w14:textId="77777777" w:rsidR="00C70DCD" w:rsidRDefault="00C70DC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30DF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188E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BF9F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93"/>
    <w:rsid w:val="00086E2C"/>
    <w:rsid w:val="000A2E7A"/>
    <w:rsid w:val="002244B7"/>
    <w:rsid w:val="00314D94"/>
    <w:rsid w:val="005435B9"/>
    <w:rsid w:val="00617568"/>
    <w:rsid w:val="006C2396"/>
    <w:rsid w:val="006E68FA"/>
    <w:rsid w:val="008E56AD"/>
    <w:rsid w:val="00A16293"/>
    <w:rsid w:val="00AF65CA"/>
    <w:rsid w:val="00C70D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A0C58"/>
  <w15:chartTrackingRefBased/>
  <w15:docId w15:val="{224FDB4A-18E8-4BC5-83B7-045A6082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293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2026-05-10T15:37:00Z</dcterms:created>
  <dcterms:modified xsi:type="dcterms:W3CDTF">2026-05-10T15:38:00Z</dcterms:modified>
</cp:coreProperties>
</file>