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986" w:rsidRDefault="00244986" w:rsidP="002449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CREFFELD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44986" w:rsidRDefault="00244986" w:rsidP="00244986">
      <w:pPr>
        <w:rPr>
          <w:rFonts w:ascii="Times New Roman" w:hAnsi="Times New Roman" w:cs="Times New Roman"/>
        </w:rPr>
      </w:pPr>
    </w:p>
    <w:p w:rsidR="00244986" w:rsidRDefault="00244986" w:rsidP="00244986">
      <w:pPr>
        <w:rPr>
          <w:rFonts w:ascii="Times New Roman" w:hAnsi="Times New Roman" w:cs="Times New Roman"/>
        </w:rPr>
      </w:pPr>
    </w:p>
    <w:p w:rsidR="00244986" w:rsidRDefault="00244986" w:rsidP="002449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detinue of charters against Hugh </w:t>
      </w:r>
      <w:proofErr w:type="spellStart"/>
      <w:r>
        <w:rPr>
          <w:rFonts w:ascii="Times New Roman" w:hAnsi="Times New Roman" w:cs="Times New Roman"/>
        </w:rPr>
        <w:t>Woderoffe</w:t>
      </w:r>
      <w:proofErr w:type="spellEnd"/>
      <w:r>
        <w:rPr>
          <w:rFonts w:ascii="Times New Roman" w:hAnsi="Times New Roman" w:cs="Times New Roman"/>
        </w:rPr>
        <w:t xml:space="preserve"> of Earl’s</w:t>
      </w:r>
    </w:p>
    <w:p w:rsidR="00244986" w:rsidRDefault="00244986" w:rsidP="002449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Colne, Essex(q.v.).</w:t>
      </w:r>
    </w:p>
    <w:p w:rsidR="00244986" w:rsidRDefault="00244986" w:rsidP="00244986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244986" w:rsidRDefault="00244986" w:rsidP="00244986">
      <w:pPr>
        <w:rPr>
          <w:rFonts w:ascii="Times New Roman" w:hAnsi="Times New Roman" w:cs="Times New Roman"/>
        </w:rPr>
      </w:pPr>
    </w:p>
    <w:p w:rsidR="00244986" w:rsidRDefault="00244986" w:rsidP="00244986">
      <w:pPr>
        <w:rPr>
          <w:rFonts w:ascii="Times New Roman" w:hAnsi="Times New Roman" w:cs="Times New Roman"/>
        </w:rPr>
      </w:pPr>
    </w:p>
    <w:p w:rsidR="00244986" w:rsidRDefault="00244986" w:rsidP="002449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August 2017</w:t>
      </w:r>
    </w:p>
    <w:p w:rsidR="006B2F86" w:rsidRPr="00E71FC3" w:rsidRDefault="002449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986" w:rsidRDefault="00244986" w:rsidP="00E71FC3">
      <w:r>
        <w:separator/>
      </w:r>
    </w:p>
  </w:endnote>
  <w:endnote w:type="continuationSeparator" w:id="0">
    <w:p w:rsidR="00244986" w:rsidRDefault="0024498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986" w:rsidRDefault="00244986" w:rsidP="00E71FC3">
      <w:r>
        <w:separator/>
      </w:r>
    </w:p>
  </w:footnote>
  <w:footnote w:type="continuationSeparator" w:id="0">
    <w:p w:rsidR="00244986" w:rsidRDefault="0024498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986"/>
    <w:rsid w:val="001A7C09"/>
    <w:rsid w:val="0024498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D6498D-31EE-4D2B-BAB7-7FDFBB20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98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2017-08-12T19:08:00Z</dcterms:created>
  <dcterms:modified xsi:type="dcterms:W3CDTF">2017-08-12T19:08:00Z</dcterms:modified>
</cp:coreProperties>
</file>