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8B4DB" w14:textId="18713BBA" w:rsidR="00325EF0" w:rsidRDefault="00325EF0" w:rsidP="00325EF0">
      <w:pPr>
        <w:pStyle w:val="NoSpacing"/>
      </w:pPr>
      <w:r>
        <w:rPr>
          <w:u w:val="single"/>
        </w:rPr>
        <w:t>Stephen CREF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09</w:t>
      </w:r>
      <w:r>
        <w:t>)</w:t>
      </w:r>
    </w:p>
    <w:p w14:paraId="11CF177E" w14:textId="77777777" w:rsidR="00325EF0" w:rsidRDefault="00325EF0" w:rsidP="00325EF0">
      <w:pPr>
        <w:pStyle w:val="NoSpacing"/>
      </w:pPr>
      <w:r>
        <w:t>of the diocese of Exeter.</w:t>
      </w:r>
    </w:p>
    <w:p w14:paraId="50C4FFC2" w14:textId="77777777" w:rsidR="00325EF0" w:rsidRDefault="00325EF0" w:rsidP="00325EF0">
      <w:pPr>
        <w:pStyle w:val="NoSpacing"/>
      </w:pPr>
    </w:p>
    <w:p w14:paraId="30949E27" w14:textId="77777777" w:rsidR="00325EF0" w:rsidRDefault="00325EF0" w:rsidP="00325EF0">
      <w:pPr>
        <w:pStyle w:val="NoSpacing"/>
      </w:pPr>
    </w:p>
    <w:p w14:paraId="50840E7E" w14:textId="40442DC4" w:rsidR="00325EF0" w:rsidRDefault="00325EF0" w:rsidP="00325EF0">
      <w:pPr>
        <w:pStyle w:val="NoSpacing"/>
      </w:pPr>
      <w:r>
        <w:tab/>
        <w:t>1409</w:t>
      </w:r>
      <w:r>
        <w:tab/>
        <w:t>He was ordained to his first tonsure</w:t>
      </w:r>
      <w:r>
        <w:t>.</w:t>
      </w:r>
    </w:p>
    <w:p w14:paraId="752CC6D2" w14:textId="188DA4D9" w:rsidR="00325EF0" w:rsidRDefault="00325EF0" w:rsidP="00325EF0">
      <w:pPr>
        <w:pStyle w:val="NoSpacing"/>
      </w:pPr>
      <w:r>
        <w:tab/>
      </w:r>
      <w:r>
        <w:tab/>
        <w:t>(“Stafford Register” pp.431 and 42</w:t>
      </w:r>
      <w:r>
        <w:t>6</w:t>
      </w:r>
      <w:bookmarkStart w:id="0" w:name="_GoBack"/>
      <w:bookmarkEnd w:id="0"/>
      <w:r>
        <w:t>)</w:t>
      </w:r>
    </w:p>
    <w:p w14:paraId="51D45854" w14:textId="77777777" w:rsidR="00325EF0" w:rsidRDefault="00325EF0" w:rsidP="00325EF0">
      <w:pPr>
        <w:pStyle w:val="NoSpacing"/>
      </w:pPr>
    </w:p>
    <w:p w14:paraId="5A4D7A09" w14:textId="77777777" w:rsidR="00325EF0" w:rsidRDefault="00325EF0" w:rsidP="00325EF0">
      <w:pPr>
        <w:pStyle w:val="NoSpacing"/>
      </w:pPr>
    </w:p>
    <w:p w14:paraId="694F9E35" w14:textId="77777777" w:rsidR="00325EF0" w:rsidRPr="003F7116" w:rsidRDefault="00325EF0" w:rsidP="00325EF0">
      <w:pPr>
        <w:pStyle w:val="NoSpacing"/>
      </w:pPr>
      <w:r>
        <w:t>4 April 2019</w:t>
      </w:r>
    </w:p>
    <w:p w14:paraId="702522BB" w14:textId="6CEC4966" w:rsidR="006B2F86" w:rsidRPr="00325EF0" w:rsidRDefault="00325EF0" w:rsidP="00E71FC3">
      <w:pPr>
        <w:pStyle w:val="NoSpacing"/>
      </w:pPr>
    </w:p>
    <w:sectPr w:rsidR="006B2F86" w:rsidRPr="00325E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DF6E8" w14:textId="77777777" w:rsidR="00325EF0" w:rsidRDefault="00325EF0" w:rsidP="00E71FC3">
      <w:pPr>
        <w:spacing w:after="0" w:line="240" w:lineRule="auto"/>
      </w:pPr>
      <w:r>
        <w:separator/>
      </w:r>
    </w:p>
  </w:endnote>
  <w:endnote w:type="continuationSeparator" w:id="0">
    <w:p w14:paraId="5F041791" w14:textId="77777777" w:rsidR="00325EF0" w:rsidRDefault="00325E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CDD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2660E" w14:textId="77777777" w:rsidR="00325EF0" w:rsidRDefault="00325EF0" w:rsidP="00E71FC3">
      <w:pPr>
        <w:spacing w:after="0" w:line="240" w:lineRule="auto"/>
      </w:pPr>
      <w:r>
        <w:separator/>
      </w:r>
    </w:p>
  </w:footnote>
  <w:footnote w:type="continuationSeparator" w:id="0">
    <w:p w14:paraId="76B94C74" w14:textId="77777777" w:rsidR="00325EF0" w:rsidRDefault="00325E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EF0"/>
    <w:rsid w:val="001A7C09"/>
    <w:rsid w:val="00325E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2611F"/>
  <w15:chartTrackingRefBased/>
  <w15:docId w15:val="{23FD1C30-F3DF-406C-846E-69F5CC2F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2019-04-04T20:51:00Z</dcterms:created>
  <dcterms:modified xsi:type="dcterms:W3CDTF">2019-04-04T20:52:00Z</dcterms:modified>
</cp:coreProperties>
</file>