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522373" w14:textId="77777777" w:rsidR="006511F4" w:rsidRDefault="006511F4" w:rsidP="00651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CREETING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fl.1488-9)</w:t>
      </w:r>
    </w:p>
    <w:p w14:paraId="1C26DB14" w14:textId="77777777" w:rsidR="006511F4" w:rsidRDefault="006511F4" w:rsidP="00651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19AF621D" w14:textId="77777777" w:rsidR="006511F4" w:rsidRDefault="006511F4" w:rsidP="006511F4">
      <w:pPr>
        <w:pStyle w:val="NoSpacing"/>
        <w:rPr>
          <w:rFonts w:cs="Times New Roman"/>
          <w:szCs w:val="24"/>
        </w:rPr>
      </w:pPr>
    </w:p>
    <w:p w14:paraId="7853AFD3" w14:textId="77777777" w:rsidR="006511F4" w:rsidRDefault="006511F4" w:rsidP="006511F4">
      <w:pPr>
        <w:pStyle w:val="NoSpacing"/>
        <w:rPr>
          <w:rFonts w:cs="Times New Roman"/>
          <w:szCs w:val="24"/>
        </w:rPr>
      </w:pPr>
    </w:p>
    <w:p w14:paraId="3D8D21D2" w14:textId="77777777" w:rsidR="006511F4" w:rsidRDefault="006511F4" w:rsidP="00651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1488-</w:t>
      </w:r>
      <w:proofErr w:type="gramStart"/>
      <w:r>
        <w:rPr>
          <w:rFonts w:cs="Times New Roman"/>
          <w:szCs w:val="24"/>
        </w:rPr>
        <w:t>9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D.Can.L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6A574BFB" w14:textId="77777777" w:rsidR="006511F4" w:rsidRDefault="006511F4" w:rsidP="006511F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p.418)</w:t>
      </w:r>
    </w:p>
    <w:p w14:paraId="320ABC18" w14:textId="77777777" w:rsidR="006511F4" w:rsidRDefault="006511F4" w:rsidP="006511F4">
      <w:pPr>
        <w:pStyle w:val="NoSpacing"/>
        <w:rPr>
          <w:rFonts w:cs="Times New Roman"/>
          <w:szCs w:val="24"/>
        </w:rPr>
      </w:pPr>
    </w:p>
    <w:p w14:paraId="60DEAB60" w14:textId="77777777" w:rsidR="006511F4" w:rsidRDefault="006511F4" w:rsidP="006511F4">
      <w:pPr>
        <w:pStyle w:val="NoSpacing"/>
        <w:rPr>
          <w:rFonts w:cs="Times New Roman"/>
          <w:szCs w:val="24"/>
        </w:rPr>
      </w:pPr>
    </w:p>
    <w:p w14:paraId="596166BA" w14:textId="77777777" w:rsidR="006511F4" w:rsidRDefault="006511F4" w:rsidP="006511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2024</w:t>
      </w:r>
    </w:p>
    <w:p w14:paraId="0189F3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3467C4" w14:textId="77777777" w:rsidR="006511F4" w:rsidRDefault="006511F4" w:rsidP="009139A6">
      <w:r>
        <w:separator/>
      </w:r>
    </w:p>
  </w:endnote>
  <w:endnote w:type="continuationSeparator" w:id="0">
    <w:p w14:paraId="7A484280" w14:textId="77777777" w:rsidR="006511F4" w:rsidRDefault="006511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B57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3C6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97D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21952" w14:textId="77777777" w:rsidR="006511F4" w:rsidRDefault="006511F4" w:rsidP="009139A6">
      <w:r>
        <w:separator/>
      </w:r>
    </w:p>
  </w:footnote>
  <w:footnote w:type="continuationSeparator" w:id="0">
    <w:p w14:paraId="1AA50087" w14:textId="77777777" w:rsidR="006511F4" w:rsidRDefault="006511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631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8680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0FB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F4"/>
    <w:rsid w:val="000666E0"/>
    <w:rsid w:val="0022553C"/>
    <w:rsid w:val="002510B7"/>
    <w:rsid w:val="00270799"/>
    <w:rsid w:val="005C130B"/>
    <w:rsid w:val="006511F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5EBB1"/>
  <w15:chartTrackingRefBased/>
  <w15:docId w15:val="{346735EA-F364-41B7-8680-C61828097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2024-11-08T20:54:00Z</dcterms:created>
  <dcterms:modified xsi:type="dcterms:W3CDTF">2024-11-08T20:56:00Z</dcterms:modified>
</cp:coreProperties>
</file>