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A6665" w14:textId="77777777" w:rsidR="009D33A6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CREES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79D715FE" w14:textId="77777777" w:rsidR="009D33A6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Furbishour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B73A14A" w14:textId="77777777" w:rsidR="009D33A6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FF8301" w14:textId="77777777" w:rsidR="009D33A6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517F27" w14:textId="77777777" w:rsidR="009D33A6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Kyllynghall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Beverley(q.v.) brought a plaint of debt against him,</w:t>
      </w:r>
    </w:p>
    <w:p w14:paraId="5787C113" w14:textId="77777777" w:rsidR="009D33A6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weaver of motley, his wife, Agnes(q.v.), and </w:t>
      </w:r>
    </w:p>
    <w:p w14:paraId="0E06E1CD" w14:textId="77777777" w:rsidR="009D33A6" w:rsidRPr="00795D64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Benedict </w:t>
      </w:r>
      <w:proofErr w:type="spellStart"/>
      <w:r>
        <w:rPr>
          <w:rFonts w:ascii="Times New Roman" w:hAnsi="Times New Roman" w:cs="Times New Roman"/>
          <w:sz w:val="24"/>
          <w:szCs w:val="24"/>
        </w:rPr>
        <w:t>Arnald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York(q.v.).</w:t>
      </w:r>
    </w:p>
    <w:p w14:paraId="39113E87" w14:textId="77777777" w:rsidR="009D33A6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https://waalt.uh.edu/index.php/CP40/605:_K-Z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5989EB4" w14:textId="77777777" w:rsidR="009D33A6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0D3B2E" w14:textId="77777777" w:rsidR="009D33A6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41ABE" w14:textId="77777777" w:rsidR="009D33A6" w:rsidRDefault="009D33A6" w:rsidP="009D33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2022</w:t>
      </w:r>
    </w:p>
    <w:p w14:paraId="3D743A9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FB628" w14:textId="77777777" w:rsidR="009D33A6" w:rsidRDefault="009D33A6" w:rsidP="009139A6">
      <w:r>
        <w:separator/>
      </w:r>
    </w:p>
  </w:endnote>
  <w:endnote w:type="continuationSeparator" w:id="0">
    <w:p w14:paraId="2CAD788B" w14:textId="77777777" w:rsidR="009D33A6" w:rsidRDefault="009D33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4E3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621F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F2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9CC57" w14:textId="77777777" w:rsidR="009D33A6" w:rsidRDefault="009D33A6" w:rsidP="009139A6">
      <w:r>
        <w:separator/>
      </w:r>
    </w:p>
  </w:footnote>
  <w:footnote w:type="continuationSeparator" w:id="0">
    <w:p w14:paraId="4B090033" w14:textId="77777777" w:rsidR="009D33A6" w:rsidRDefault="009D33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0CD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B2A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7BB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3A6"/>
    <w:rsid w:val="000666E0"/>
    <w:rsid w:val="002510B7"/>
    <w:rsid w:val="005C130B"/>
    <w:rsid w:val="00826F5C"/>
    <w:rsid w:val="009139A6"/>
    <w:rsid w:val="009448BB"/>
    <w:rsid w:val="009D33A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7F0AB"/>
  <w15:chartTrackingRefBased/>
  <w15:docId w15:val="{3A369AF9-456D-4E10-97AC-22DE9E6A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D33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2022-06-21T08:52:00Z</dcterms:created>
  <dcterms:modified xsi:type="dcterms:W3CDTF">2022-06-21T08:52:00Z</dcterms:modified>
</cp:coreProperties>
</file>