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B55D" w14:textId="77777777" w:rsidR="00982EC2" w:rsidRDefault="00982EC2" w:rsidP="00982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fl.1414-43)</w:t>
      </w:r>
    </w:p>
    <w:p w14:paraId="284F8B86" w14:textId="77777777" w:rsidR="00982EC2" w:rsidRDefault="00982EC2" w:rsidP="00982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Sr.Mary’s</w:t>
      </w:r>
      <w:proofErr w:type="spellEnd"/>
      <w:proofErr w:type="gramEnd"/>
      <w:r>
        <w:rPr>
          <w:rFonts w:cs="Times New Roman"/>
          <w:szCs w:val="24"/>
        </w:rPr>
        <w:t xml:space="preserve"> Church, South Walsham, Norfolk.</w:t>
      </w:r>
    </w:p>
    <w:p w14:paraId="0EA86C40" w14:textId="77777777" w:rsidR="00982EC2" w:rsidRDefault="00982EC2" w:rsidP="00982EC2">
      <w:pPr>
        <w:pStyle w:val="NoSpacing"/>
        <w:rPr>
          <w:rFonts w:cs="Times New Roman"/>
          <w:szCs w:val="24"/>
        </w:rPr>
      </w:pPr>
    </w:p>
    <w:p w14:paraId="6E4D7B2F" w14:textId="77777777" w:rsidR="00982EC2" w:rsidRDefault="00982EC2" w:rsidP="00982EC2">
      <w:pPr>
        <w:pStyle w:val="NoSpacing"/>
        <w:rPr>
          <w:rFonts w:cs="Times New Roman"/>
          <w:szCs w:val="24"/>
        </w:rPr>
      </w:pPr>
    </w:p>
    <w:p w14:paraId="2D7BB329" w14:textId="77777777" w:rsidR="00982EC2" w:rsidRDefault="00982EC2" w:rsidP="00982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became Vicar.</w:t>
      </w:r>
    </w:p>
    <w:p w14:paraId="7D94F3BF" w14:textId="77777777" w:rsidR="00982EC2" w:rsidRDefault="00982EC2" w:rsidP="00982EC2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657EE02" w14:textId="77777777" w:rsidR="00982EC2" w:rsidRDefault="00982EC2" w:rsidP="00982EC2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138-143,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65293E1" w14:textId="77777777" w:rsidR="00982EC2" w:rsidRDefault="00982EC2" w:rsidP="00982EC2">
      <w:pPr>
        <w:pStyle w:val="NoSpacing"/>
        <w:rPr>
          <w:rFonts w:cs="Times New Roman"/>
          <w:szCs w:val="24"/>
        </w:rPr>
      </w:pPr>
    </w:p>
    <w:p w14:paraId="28FFC75A" w14:textId="77777777" w:rsidR="00982EC2" w:rsidRDefault="00982EC2" w:rsidP="00982EC2">
      <w:pPr>
        <w:pStyle w:val="NoSpacing"/>
        <w:rPr>
          <w:rFonts w:cs="Times New Roman"/>
          <w:szCs w:val="24"/>
        </w:rPr>
      </w:pPr>
    </w:p>
    <w:p w14:paraId="778F8C67" w14:textId="77777777" w:rsidR="00982EC2" w:rsidRDefault="00982EC2" w:rsidP="00982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February 2024</w:t>
      </w:r>
    </w:p>
    <w:p w14:paraId="26C55F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36B9C" w14:textId="77777777" w:rsidR="00982EC2" w:rsidRDefault="00982EC2" w:rsidP="009139A6">
      <w:r>
        <w:separator/>
      </w:r>
    </w:p>
  </w:endnote>
  <w:endnote w:type="continuationSeparator" w:id="0">
    <w:p w14:paraId="03ACAA68" w14:textId="77777777" w:rsidR="00982EC2" w:rsidRDefault="00982E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48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BF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82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D3E92" w14:textId="77777777" w:rsidR="00982EC2" w:rsidRDefault="00982EC2" w:rsidP="009139A6">
      <w:r>
        <w:separator/>
      </w:r>
    </w:p>
  </w:footnote>
  <w:footnote w:type="continuationSeparator" w:id="0">
    <w:p w14:paraId="1A415B85" w14:textId="77777777" w:rsidR="00982EC2" w:rsidRDefault="00982E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74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53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7D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C2"/>
    <w:rsid w:val="000666E0"/>
    <w:rsid w:val="002510B7"/>
    <w:rsid w:val="005C130B"/>
    <w:rsid w:val="00826F5C"/>
    <w:rsid w:val="009139A6"/>
    <w:rsid w:val="009448BB"/>
    <w:rsid w:val="00947624"/>
    <w:rsid w:val="00982EC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63747"/>
  <w15:chartTrackingRefBased/>
  <w15:docId w15:val="{61E40B21-1CAB-4493-B004-4A05341C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2024-02-16T15:41:00Z</dcterms:created>
  <dcterms:modified xsi:type="dcterms:W3CDTF">2024-02-16T15:42:00Z</dcterms:modified>
</cp:coreProperties>
</file>