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D3D" w:rsidRDefault="00A10D3D" w:rsidP="00A10D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CREEK</w:t>
      </w:r>
      <w:r>
        <w:rPr>
          <w:rFonts w:ascii="Times New Roman" w:hAnsi="Times New Roman" w:cs="Times New Roman"/>
          <w:sz w:val="24"/>
          <w:szCs w:val="24"/>
        </w:rPr>
        <w:t xml:space="preserve">       (fl.1427-8)</w:t>
      </w:r>
    </w:p>
    <w:p w:rsidR="00A10D3D" w:rsidRDefault="00A10D3D" w:rsidP="00A10D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St.Peter’s parish, Colchester, Essex. Barber.</w:t>
      </w:r>
    </w:p>
    <w:p w:rsidR="00A10D3D" w:rsidRDefault="00A10D3D" w:rsidP="00A10D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0D3D" w:rsidRDefault="00A10D3D" w:rsidP="00A10D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0D3D" w:rsidRDefault="00A10D3D" w:rsidP="00A10D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1427-8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A10D3D" w:rsidRDefault="00A10D3D" w:rsidP="00A10D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Red Parchment Book of Colchester” p.105)</w:t>
      </w:r>
    </w:p>
    <w:p w:rsidR="00A10D3D" w:rsidRDefault="00A10D3D" w:rsidP="00A10D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0D3D" w:rsidRDefault="00A10D3D" w:rsidP="00A10D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0D3D" w:rsidRDefault="00A10D3D" w:rsidP="00A10D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D3D" w:rsidRDefault="00A10D3D" w:rsidP="00564E3C">
      <w:pPr>
        <w:spacing w:after="0" w:line="240" w:lineRule="auto"/>
      </w:pPr>
      <w:r>
        <w:separator/>
      </w:r>
    </w:p>
  </w:endnote>
  <w:endnote w:type="continuationSeparator" w:id="0">
    <w:p w:rsidR="00A10D3D" w:rsidRDefault="00A10D3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10D3D">
      <w:rPr>
        <w:rFonts w:ascii="Times New Roman" w:hAnsi="Times New Roman" w:cs="Times New Roman"/>
        <w:noProof/>
        <w:sz w:val="24"/>
        <w:szCs w:val="24"/>
      </w:rPr>
      <w:t>10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D3D" w:rsidRDefault="00A10D3D" w:rsidP="00564E3C">
      <w:pPr>
        <w:spacing w:after="0" w:line="240" w:lineRule="auto"/>
      </w:pPr>
      <w:r>
        <w:separator/>
      </w:r>
    </w:p>
  </w:footnote>
  <w:footnote w:type="continuationSeparator" w:id="0">
    <w:p w:rsidR="00A10D3D" w:rsidRDefault="00A10D3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D3D"/>
    <w:rsid w:val="00372DC6"/>
    <w:rsid w:val="00564E3C"/>
    <w:rsid w:val="0064591D"/>
    <w:rsid w:val="00A10D3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1126E9-1C04-4323-BE4A-1F2029AB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2015-12-10T22:45:00Z</dcterms:created>
  <dcterms:modified xsi:type="dcterms:W3CDTF">2015-12-10T22:46:00Z</dcterms:modified>
</cp:coreProperties>
</file>