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90E21" w14:textId="77777777" w:rsidR="000E6BFF" w:rsidRDefault="000E6BFF" w:rsidP="000E6B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CREEK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54DFBCF6" w14:textId="77777777" w:rsidR="000E6BFF" w:rsidRDefault="000E6BFF" w:rsidP="000E6B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Skinner.</w:t>
      </w:r>
    </w:p>
    <w:p w14:paraId="26611351" w14:textId="77777777" w:rsidR="000E6BFF" w:rsidRDefault="000E6BFF" w:rsidP="000E6BFF">
      <w:pPr>
        <w:pStyle w:val="NoSpacing"/>
        <w:rPr>
          <w:rFonts w:cs="Times New Roman"/>
          <w:szCs w:val="24"/>
        </w:rPr>
      </w:pPr>
    </w:p>
    <w:p w14:paraId="752EDE1E" w14:textId="77777777" w:rsidR="000E6BFF" w:rsidRDefault="000E6BFF" w:rsidP="000E6BFF">
      <w:pPr>
        <w:pStyle w:val="NoSpacing"/>
        <w:rPr>
          <w:rFonts w:cs="Times New Roman"/>
          <w:szCs w:val="24"/>
        </w:rPr>
      </w:pPr>
    </w:p>
    <w:p w14:paraId="220C20FB" w14:textId="77777777" w:rsidR="000E6BFF" w:rsidRDefault="000E6BFF" w:rsidP="000E6B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Jun.1430</w:t>
      </w:r>
      <w:r>
        <w:rPr>
          <w:rFonts w:cs="Times New Roman"/>
          <w:szCs w:val="24"/>
        </w:rPr>
        <w:tab/>
        <w:t>William Austyn of London, tailor(q.v.), gifted his goods and chattels to him and</w:t>
      </w:r>
    </w:p>
    <w:p w14:paraId="465A0F3B" w14:textId="77777777" w:rsidR="000E6BFF" w:rsidRDefault="000E6BFF" w:rsidP="000E6B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Amfles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0807204E" w14:textId="77777777" w:rsidR="000E6BFF" w:rsidRDefault="000E6BFF" w:rsidP="000E6BFF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241)</w:t>
      </w:r>
    </w:p>
    <w:p w14:paraId="146F09F5" w14:textId="77777777" w:rsidR="000E6BFF" w:rsidRDefault="000E6BFF" w:rsidP="000E6BFF">
      <w:pPr>
        <w:pStyle w:val="NoSpacing"/>
        <w:rPr>
          <w:rFonts w:cs="Times New Roman"/>
          <w:szCs w:val="24"/>
        </w:rPr>
      </w:pPr>
    </w:p>
    <w:p w14:paraId="02DDC9A2" w14:textId="77777777" w:rsidR="000E6BFF" w:rsidRDefault="000E6BFF" w:rsidP="000E6BFF">
      <w:pPr>
        <w:pStyle w:val="NoSpacing"/>
        <w:rPr>
          <w:rFonts w:cs="Times New Roman"/>
          <w:szCs w:val="24"/>
        </w:rPr>
      </w:pPr>
    </w:p>
    <w:p w14:paraId="118D0639" w14:textId="77777777" w:rsidR="000E6BFF" w:rsidRDefault="000E6BFF" w:rsidP="000E6B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2022</w:t>
      </w:r>
    </w:p>
    <w:p w14:paraId="1684DF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665A9" w14:textId="77777777" w:rsidR="000E6BFF" w:rsidRDefault="000E6BFF" w:rsidP="009139A6">
      <w:r>
        <w:separator/>
      </w:r>
    </w:p>
  </w:endnote>
  <w:endnote w:type="continuationSeparator" w:id="0">
    <w:p w14:paraId="109312E7" w14:textId="77777777" w:rsidR="000E6BFF" w:rsidRDefault="000E6B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62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55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7D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6B550" w14:textId="77777777" w:rsidR="000E6BFF" w:rsidRDefault="000E6BFF" w:rsidP="009139A6">
      <w:r>
        <w:separator/>
      </w:r>
    </w:p>
  </w:footnote>
  <w:footnote w:type="continuationSeparator" w:id="0">
    <w:p w14:paraId="3811EF35" w14:textId="77777777" w:rsidR="000E6BFF" w:rsidRDefault="000E6B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A2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7D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B1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FF"/>
    <w:rsid w:val="000666E0"/>
    <w:rsid w:val="000E6BF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6E541"/>
  <w15:chartTrackingRefBased/>
  <w15:docId w15:val="{06AD55E6-81B7-45E0-B1EF-53CE3E01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2022-11-07T11:16:00Z</dcterms:created>
  <dcterms:modified xsi:type="dcterms:W3CDTF">2022-11-07T11:17:00Z</dcterms:modified>
</cp:coreProperties>
</file>