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37F56" w14:textId="77777777" w:rsidR="001F289F" w:rsidRDefault="001F289F" w:rsidP="001F2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CREDY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3FB8C3D5" w14:textId="77777777" w:rsidR="001F289F" w:rsidRDefault="001F289F" w:rsidP="001F2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3DA80F" w14:textId="77777777" w:rsidR="001F289F" w:rsidRDefault="001F289F" w:rsidP="001F2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50D96" w14:textId="77777777" w:rsidR="001F289F" w:rsidRDefault="001F289F" w:rsidP="001F2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Andover, Hampshire,</w:t>
      </w:r>
    </w:p>
    <w:p w14:paraId="55C6E791" w14:textId="77777777" w:rsidR="001F289F" w:rsidRDefault="001F289F" w:rsidP="001F2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Francis Court(q.v.).</w:t>
      </w:r>
    </w:p>
    <w:p w14:paraId="4AAE88BB" w14:textId="77777777" w:rsidR="001F289F" w:rsidRDefault="001F289F" w:rsidP="001F2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20-48)</w:t>
      </w:r>
    </w:p>
    <w:p w14:paraId="24C04CB8" w14:textId="77777777" w:rsidR="001F289F" w:rsidRDefault="001F289F" w:rsidP="001F2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4C0012" w14:textId="77777777" w:rsidR="001F289F" w:rsidRDefault="001F289F" w:rsidP="001F2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AB621D" w14:textId="77777777" w:rsidR="001F289F" w:rsidRPr="000452D6" w:rsidRDefault="001F289F" w:rsidP="001F2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2022</w:t>
      </w:r>
    </w:p>
    <w:p w14:paraId="1F291491" w14:textId="0FDFFFDB" w:rsidR="00BA00AB" w:rsidRPr="001F289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F28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CAB1D" w14:textId="77777777" w:rsidR="001F289F" w:rsidRDefault="001F289F" w:rsidP="009139A6">
      <w:r>
        <w:separator/>
      </w:r>
    </w:p>
  </w:endnote>
  <w:endnote w:type="continuationSeparator" w:id="0">
    <w:p w14:paraId="78AC7915" w14:textId="77777777" w:rsidR="001F289F" w:rsidRDefault="001F28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61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172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095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6BF45" w14:textId="77777777" w:rsidR="001F289F" w:rsidRDefault="001F289F" w:rsidP="009139A6">
      <w:r>
        <w:separator/>
      </w:r>
    </w:p>
  </w:footnote>
  <w:footnote w:type="continuationSeparator" w:id="0">
    <w:p w14:paraId="12D89B5D" w14:textId="77777777" w:rsidR="001F289F" w:rsidRDefault="001F28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1CD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5A3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34C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9F"/>
    <w:rsid w:val="000666E0"/>
    <w:rsid w:val="001F289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4E6E4"/>
  <w15:chartTrackingRefBased/>
  <w15:docId w15:val="{EA1829E5-C20D-4E3C-8C06-77123FA5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2022-04-13T20:31:00Z</dcterms:created>
  <dcterms:modified xsi:type="dcterms:W3CDTF">2022-04-13T20:31:00Z</dcterms:modified>
</cp:coreProperties>
</file>