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6F2D" w:rsidRDefault="00B36F2D" w:rsidP="00B36F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CREDELYNG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B36F2D" w:rsidRDefault="00B36F2D" w:rsidP="00B36F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36F2D" w:rsidRDefault="00B36F2D" w:rsidP="00B36F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36F2D" w:rsidRDefault="00B36F2D" w:rsidP="00B36F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Apr.1433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Newport Pagnell,</w:t>
      </w:r>
    </w:p>
    <w:p w:rsidR="00B36F2D" w:rsidRDefault="00B36F2D" w:rsidP="00B36F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Buckinghamshire, into lands of the late Sir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Bohun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B36F2D" w:rsidRDefault="00B36F2D" w:rsidP="00B36F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24-51)</w:t>
      </w:r>
    </w:p>
    <w:p w:rsidR="00B36F2D" w:rsidRDefault="00B36F2D" w:rsidP="00B36F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36F2D" w:rsidRDefault="00B36F2D" w:rsidP="00B36F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B36F2D" w:rsidRDefault="00B36F2D" w:rsidP="00B36F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March 2016</w:t>
      </w:r>
      <w:bookmarkStart w:id="0" w:name="_GoBack"/>
      <w:bookmarkEnd w:id="0"/>
    </w:p>
    <w:sectPr w:rsidR="006B2F86" w:rsidRPr="00B36F2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6F2D" w:rsidRDefault="00B36F2D" w:rsidP="00E71FC3">
      <w:pPr>
        <w:spacing w:after="0" w:line="240" w:lineRule="auto"/>
      </w:pPr>
      <w:r>
        <w:separator/>
      </w:r>
    </w:p>
  </w:endnote>
  <w:endnote w:type="continuationSeparator" w:id="0">
    <w:p w:rsidR="00B36F2D" w:rsidRDefault="00B36F2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6F2D" w:rsidRDefault="00B36F2D" w:rsidP="00E71FC3">
      <w:pPr>
        <w:spacing w:after="0" w:line="240" w:lineRule="auto"/>
      </w:pPr>
      <w:r>
        <w:separator/>
      </w:r>
    </w:p>
  </w:footnote>
  <w:footnote w:type="continuationSeparator" w:id="0">
    <w:p w:rsidR="00B36F2D" w:rsidRDefault="00B36F2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F2D"/>
    <w:rsid w:val="00AB52E8"/>
    <w:rsid w:val="00B16D3F"/>
    <w:rsid w:val="00B36F2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0730B6"/>
  <w15:chartTrackingRefBased/>
  <w15:docId w15:val="{222DC640-8540-463F-9701-5761E48A9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2016-03-10T18:45:00Z</dcterms:created>
  <dcterms:modified xsi:type="dcterms:W3CDTF">2016-03-10T18:46:00Z</dcterms:modified>
</cp:coreProperties>
</file>