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EF9" w:rsidRDefault="00374EF9" w:rsidP="00374E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Richard CREDE (alias </w:t>
      </w:r>
      <w:proofErr w:type="gramStart"/>
      <w:r>
        <w:rPr>
          <w:rFonts w:ascii="Times New Roman" w:hAnsi="Times New Roman" w:cs="Times New Roman"/>
          <w:u w:val="single"/>
        </w:rPr>
        <w:t>RICHEMAN)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(fl.1484)</w:t>
      </w:r>
    </w:p>
    <w:p w:rsidR="00374EF9" w:rsidRDefault="00374EF9" w:rsidP="00374E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Bemerton</w:t>
      </w:r>
      <w:proofErr w:type="spellEnd"/>
      <w:r>
        <w:rPr>
          <w:rFonts w:ascii="Times New Roman" w:hAnsi="Times New Roman" w:cs="Times New Roman"/>
        </w:rPr>
        <w:t xml:space="preserve">, Wiltshire. </w:t>
      </w:r>
    </w:p>
    <w:p w:rsidR="00374EF9" w:rsidRDefault="00374EF9" w:rsidP="00374E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(Corrected from Bremerton, which is in County Durham, which does not match the county</w:t>
      </w:r>
    </w:p>
    <w:p w:rsidR="00374EF9" w:rsidRDefault="00374EF9" w:rsidP="00374E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the Roll)</w:t>
      </w:r>
    </w:p>
    <w:p w:rsidR="00374EF9" w:rsidRDefault="00374EF9" w:rsidP="00374EF9">
      <w:pPr>
        <w:rPr>
          <w:rFonts w:ascii="Times New Roman" w:hAnsi="Times New Roman" w:cs="Times New Roman"/>
        </w:rPr>
      </w:pPr>
    </w:p>
    <w:p w:rsidR="00374EF9" w:rsidRDefault="00374EF9" w:rsidP="00374EF9">
      <w:pPr>
        <w:rPr>
          <w:rFonts w:ascii="Times New Roman" w:hAnsi="Times New Roman" w:cs="Times New Roman"/>
        </w:rPr>
      </w:pPr>
    </w:p>
    <w:p w:rsidR="00374EF9" w:rsidRDefault="00374EF9" w:rsidP="00374E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Unknown King(q.v.) brought a plaint of debt execution against him.</w:t>
      </w:r>
    </w:p>
    <w:p w:rsidR="00374EF9" w:rsidRDefault="00374EF9" w:rsidP="00374E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8367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74EF9" w:rsidRDefault="00374EF9" w:rsidP="00374EF9">
      <w:pPr>
        <w:rPr>
          <w:rFonts w:ascii="Times New Roman" w:hAnsi="Times New Roman" w:cs="Times New Roman"/>
        </w:rPr>
      </w:pPr>
    </w:p>
    <w:p w:rsidR="00374EF9" w:rsidRDefault="00374EF9" w:rsidP="00374EF9">
      <w:pPr>
        <w:rPr>
          <w:rFonts w:ascii="Times New Roman" w:hAnsi="Times New Roman" w:cs="Times New Roman"/>
        </w:rPr>
      </w:pPr>
    </w:p>
    <w:p w:rsidR="00374EF9" w:rsidRDefault="00374EF9" w:rsidP="00374E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March 2018</w:t>
      </w:r>
    </w:p>
    <w:p w:rsidR="006B2F86" w:rsidRPr="00E71FC3" w:rsidRDefault="00374EF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4EF9" w:rsidRDefault="00374EF9" w:rsidP="00E71FC3">
      <w:r>
        <w:separator/>
      </w:r>
    </w:p>
  </w:endnote>
  <w:endnote w:type="continuationSeparator" w:id="0">
    <w:p w:rsidR="00374EF9" w:rsidRDefault="00374EF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4EF9" w:rsidRDefault="00374EF9" w:rsidP="00E71FC3">
      <w:r>
        <w:separator/>
      </w:r>
    </w:p>
  </w:footnote>
  <w:footnote w:type="continuationSeparator" w:id="0">
    <w:p w:rsidR="00374EF9" w:rsidRDefault="00374EF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F9"/>
    <w:rsid w:val="001A7C09"/>
    <w:rsid w:val="00374EF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DAC3EC-1A23-4A7D-A0A6-1750A0881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4EF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74E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2018-03-07T21:38:00Z</dcterms:created>
  <dcterms:modified xsi:type="dcterms:W3CDTF">2018-03-07T21:38:00Z</dcterms:modified>
</cp:coreProperties>
</file>