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506" w:rsidRDefault="002C6506" w:rsidP="002C6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Richard CREDE (alias </w:t>
      </w:r>
      <w:proofErr w:type="gramStart"/>
      <w:r>
        <w:rPr>
          <w:rFonts w:ascii="Times New Roman" w:hAnsi="Times New Roman" w:cs="Times New Roman"/>
          <w:u w:val="single"/>
        </w:rPr>
        <w:t>RICHEMAN)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:rsidR="002C6506" w:rsidRDefault="002C6506" w:rsidP="002C6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Barton, Hampshire. Husbandman.</w:t>
      </w:r>
    </w:p>
    <w:p w:rsidR="002C6506" w:rsidRDefault="002C6506" w:rsidP="002C6506">
      <w:pPr>
        <w:rPr>
          <w:rFonts w:ascii="Times New Roman" w:hAnsi="Times New Roman" w:cs="Times New Roman"/>
        </w:rPr>
      </w:pPr>
    </w:p>
    <w:p w:rsidR="002C6506" w:rsidRDefault="002C6506" w:rsidP="002C6506">
      <w:pPr>
        <w:rPr>
          <w:rFonts w:ascii="Times New Roman" w:hAnsi="Times New Roman" w:cs="Times New Roman"/>
        </w:rPr>
      </w:pPr>
    </w:p>
    <w:p w:rsidR="002C6506" w:rsidRDefault="002C6506" w:rsidP="002C6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The Crown brought a plaint of debt execution against him.</w:t>
      </w:r>
    </w:p>
    <w:p w:rsidR="002C6506" w:rsidRDefault="002C6506" w:rsidP="002C65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C6506" w:rsidRDefault="002C6506" w:rsidP="002C6506">
      <w:pPr>
        <w:rPr>
          <w:rFonts w:ascii="Times New Roman" w:hAnsi="Times New Roman" w:cs="Times New Roman"/>
        </w:rPr>
      </w:pPr>
    </w:p>
    <w:p w:rsidR="002C6506" w:rsidRDefault="002C6506" w:rsidP="002C6506">
      <w:pPr>
        <w:rPr>
          <w:rFonts w:ascii="Times New Roman" w:hAnsi="Times New Roman" w:cs="Times New Roman"/>
        </w:rPr>
      </w:pPr>
    </w:p>
    <w:p w:rsidR="006B2F86" w:rsidRPr="00E71FC3" w:rsidRDefault="002C6506" w:rsidP="002C6506">
      <w:pPr>
        <w:pStyle w:val="NoSpacing"/>
      </w:pPr>
      <w:r>
        <w:t>27 August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6506" w:rsidRDefault="002C6506" w:rsidP="00E71FC3">
      <w:r>
        <w:separator/>
      </w:r>
    </w:p>
  </w:endnote>
  <w:endnote w:type="continuationSeparator" w:id="0">
    <w:p w:rsidR="002C6506" w:rsidRDefault="002C65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6506" w:rsidRDefault="002C6506" w:rsidP="00E71FC3">
      <w:r>
        <w:separator/>
      </w:r>
    </w:p>
  </w:footnote>
  <w:footnote w:type="continuationSeparator" w:id="0">
    <w:p w:rsidR="002C6506" w:rsidRDefault="002C65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506"/>
    <w:rsid w:val="001A7C09"/>
    <w:rsid w:val="002C650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D9209-16E8-4F11-AFFB-0F818FA9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65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C65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2017-09-01T18:41:00Z</dcterms:created>
  <dcterms:modified xsi:type="dcterms:W3CDTF">2017-09-01T18:42:00Z</dcterms:modified>
</cp:coreProperties>
</file>