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5D958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CREDE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C7FE626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Hickling, Norfolk. Husbandman.</w:t>
      </w:r>
    </w:p>
    <w:p w14:paraId="31AD3033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1ED9AF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920184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Martham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 Clement Herman</w:t>
      </w:r>
    </w:p>
    <w:p w14:paraId="4A50F0DB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Sutton by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Stalham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E34DB7A" w14:textId="77777777" w:rsidR="00582F18" w:rsidRDefault="00582F18" w:rsidP="00582F1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CD48998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AF87DA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FB84F2" w14:textId="77777777" w:rsidR="00582F18" w:rsidRDefault="00582F18" w:rsidP="00582F1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December 2021</w:t>
      </w:r>
    </w:p>
    <w:p w14:paraId="00A78A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65247" w14:textId="77777777" w:rsidR="00582F18" w:rsidRDefault="00582F18" w:rsidP="009139A6">
      <w:r>
        <w:separator/>
      </w:r>
    </w:p>
  </w:endnote>
  <w:endnote w:type="continuationSeparator" w:id="0">
    <w:p w14:paraId="5D24F51C" w14:textId="77777777" w:rsidR="00582F18" w:rsidRDefault="00582F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82E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DE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C7B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7D41D" w14:textId="77777777" w:rsidR="00582F18" w:rsidRDefault="00582F18" w:rsidP="009139A6">
      <w:r>
        <w:separator/>
      </w:r>
    </w:p>
  </w:footnote>
  <w:footnote w:type="continuationSeparator" w:id="0">
    <w:p w14:paraId="06E73400" w14:textId="77777777" w:rsidR="00582F18" w:rsidRDefault="00582F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96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B2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A0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18"/>
    <w:rsid w:val="000666E0"/>
    <w:rsid w:val="002510B7"/>
    <w:rsid w:val="00582F1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28615"/>
  <w15:chartTrackingRefBased/>
  <w15:docId w15:val="{85CA2885-36F3-4802-80BC-C19D77CA3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82F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2022-01-08T19:51:00Z</dcterms:created>
  <dcterms:modified xsi:type="dcterms:W3CDTF">2022-01-08T19:52:00Z</dcterms:modified>
</cp:coreProperties>
</file>