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D169B" w14:textId="77777777" w:rsidR="004A5C52" w:rsidRDefault="004A5C52" w:rsidP="004A5C5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CREDE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fl.1460)</w:t>
      </w:r>
    </w:p>
    <w:p w14:paraId="17691CB7" w14:textId="77777777" w:rsidR="004A5C52" w:rsidRDefault="004A5C52" w:rsidP="004A5C52">
      <w:pPr>
        <w:pStyle w:val="NoSpacing"/>
        <w:jc w:val="both"/>
        <w:rPr>
          <w:rFonts w:cs="Times New Roman"/>
          <w:szCs w:val="24"/>
          <w:lang w:val="en-GB"/>
        </w:rPr>
      </w:pPr>
    </w:p>
    <w:p w14:paraId="367F5B3E" w14:textId="77777777" w:rsidR="004A5C52" w:rsidRDefault="004A5C52" w:rsidP="004A5C52">
      <w:pPr>
        <w:pStyle w:val="NoSpacing"/>
        <w:jc w:val="both"/>
        <w:rPr>
          <w:rFonts w:cs="Times New Roman"/>
          <w:szCs w:val="24"/>
          <w:lang w:val="en-GB"/>
        </w:rPr>
      </w:pPr>
    </w:p>
    <w:p w14:paraId="4EDC2D4B" w14:textId="77777777" w:rsidR="004A5C52" w:rsidRDefault="004A5C52" w:rsidP="004A5C5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 xml:space="preserve">He made a plaint of debt against Edith </w:t>
      </w:r>
      <w:proofErr w:type="spellStart"/>
      <w:r>
        <w:rPr>
          <w:rFonts w:cs="Times New Roman"/>
          <w:szCs w:val="24"/>
          <w:lang w:val="en-GB"/>
        </w:rPr>
        <w:t>Lyghtfote</w:t>
      </w:r>
      <w:proofErr w:type="spellEnd"/>
      <w:r>
        <w:rPr>
          <w:rFonts w:cs="Times New Roman"/>
          <w:szCs w:val="24"/>
          <w:lang w:val="en-GB"/>
        </w:rPr>
        <w:t xml:space="preserve">(q.v.) and Roger </w:t>
      </w:r>
      <w:proofErr w:type="spellStart"/>
      <w:r>
        <w:rPr>
          <w:rFonts w:cs="Times New Roman"/>
          <w:szCs w:val="24"/>
          <w:lang w:val="en-GB"/>
        </w:rPr>
        <w:t>Bokebrigge</w:t>
      </w:r>
      <w:proofErr w:type="spellEnd"/>
    </w:p>
    <w:p w14:paraId="6FC272EE" w14:textId="77777777" w:rsidR="004A5C52" w:rsidRDefault="004A5C52" w:rsidP="004A5C5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of Salisbury, brasier(q.v.), as the executors of William </w:t>
      </w:r>
      <w:proofErr w:type="spellStart"/>
      <w:r>
        <w:rPr>
          <w:rFonts w:cs="Times New Roman"/>
          <w:szCs w:val="24"/>
          <w:lang w:val="en-GB"/>
        </w:rPr>
        <w:t>Lyghtfote</w:t>
      </w:r>
      <w:proofErr w:type="spellEnd"/>
      <w:r>
        <w:rPr>
          <w:rFonts w:cs="Times New Roman"/>
          <w:szCs w:val="24"/>
          <w:lang w:val="en-GB"/>
        </w:rPr>
        <w:t>(q.v.).</w:t>
      </w:r>
    </w:p>
    <w:p w14:paraId="11C008C1" w14:textId="77777777" w:rsidR="004A5C52" w:rsidRDefault="004A5C52" w:rsidP="004A5C5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197F46">
          <w:rPr>
            <w:rStyle w:val="Hyperlink"/>
            <w:rFonts w:cs="Times New Roman"/>
            <w:szCs w:val="24"/>
            <w:lang w:val="en-GB"/>
          </w:rPr>
          <w:t>https://waalt.uh.edu/index.php/IDXCP40no799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0F1C83FF" w14:textId="77777777" w:rsidR="004A5C52" w:rsidRDefault="004A5C52" w:rsidP="004A5C5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[Michaelmas Term]</w:t>
      </w:r>
    </w:p>
    <w:p w14:paraId="540083BC" w14:textId="77777777" w:rsidR="004A5C52" w:rsidRDefault="004A5C52" w:rsidP="004A5C52">
      <w:pPr>
        <w:pStyle w:val="NoSpacing"/>
        <w:jc w:val="both"/>
        <w:rPr>
          <w:rFonts w:cs="Times New Roman"/>
          <w:szCs w:val="24"/>
          <w:lang w:val="en-GB"/>
        </w:rPr>
      </w:pPr>
    </w:p>
    <w:p w14:paraId="32CAA2AF" w14:textId="77777777" w:rsidR="004A5C52" w:rsidRDefault="004A5C52" w:rsidP="004A5C52">
      <w:pPr>
        <w:pStyle w:val="NoSpacing"/>
        <w:jc w:val="both"/>
        <w:rPr>
          <w:rFonts w:cs="Times New Roman"/>
          <w:szCs w:val="24"/>
          <w:lang w:val="en-GB"/>
        </w:rPr>
      </w:pPr>
    </w:p>
    <w:p w14:paraId="22CFCFD2" w14:textId="77777777" w:rsidR="004A5C52" w:rsidRDefault="004A5C52" w:rsidP="004A5C5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27 December 2023</w:t>
      </w:r>
    </w:p>
    <w:p w14:paraId="50365A7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77EB1" w14:textId="77777777" w:rsidR="004A5C52" w:rsidRDefault="004A5C52" w:rsidP="009139A6">
      <w:r>
        <w:separator/>
      </w:r>
    </w:p>
  </w:endnote>
  <w:endnote w:type="continuationSeparator" w:id="0">
    <w:p w14:paraId="1E3979E4" w14:textId="77777777" w:rsidR="004A5C52" w:rsidRDefault="004A5C5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127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56C2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D59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93AFE" w14:textId="77777777" w:rsidR="004A5C52" w:rsidRDefault="004A5C52" w:rsidP="009139A6">
      <w:r>
        <w:separator/>
      </w:r>
    </w:p>
  </w:footnote>
  <w:footnote w:type="continuationSeparator" w:id="0">
    <w:p w14:paraId="6424EE3E" w14:textId="77777777" w:rsidR="004A5C52" w:rsidRDefault="004A5C5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46B5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BA8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271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C52"/>
    <w:rsid w:val="000666E0"/>
    <w:rsid w:val="002510B7"/>
    <w:rsid w:val="004A5C5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DA737"/>
  <w15:chartTrackingRefBased/>
  <w15:docId w15:val="{36B9899E-B0BD-4CED-9E1B-A4FA4FFF5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A5C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2024-01-02T11:01:00Z</dcterms:created>
  <dcterms:modified xsi:type="dcterms:W3CDTF">2024-01-02T11:02:00Z</dcterms:modified>
</cp:coreProperties>
</file>