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B5A" w:rsidRDefault="002C1B5A" w:rsidP="002C1B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CRECY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(fl.1433)</w:t>
      </w:r>
    </w:p>
    <w:p w:rsidR="002C1B5A" w:rsidRDefault="002C1B5A" w:rsidP="002C1B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Easter West Markham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2C1B5A" w:rsidRDefault="002C1B5A" w:rsidP="002C1B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1B5A" w:rsidRDefault="002C1B5A" w:rsidP="002C1B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1B5A" w:rsidRDefault="002C1B5A" w:rsidP="002C1B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Dunham into lands</w:t>
      </w:r>
    </w:p>
    <w:p w:rsidR="002C1B5A" w:rsidRDefault="002C1B5A" w:rsidP="002C1B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Henry Percy of Atholl(q.v.).</w:t>
      </w:r>
    </w:p>
    <w:p w:rsidR="002C1B5A" w:rsidRDefault="002C1B5A" w:rsidP="002C1B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24-60)</w:t>
      </w:r>
    </w:p>
    <w:p w:rsidR="002C1B5A" w:rsidRDefault="002C1B5A" w:rsidP="002C1B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1B5A" w:rsidRDefault="002C1B5A" w:rsidP="002C1B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C1B5A" w:rsidRDefault="002C1B5A" w:rsidP="002C1B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2016</w:t>
      </w:r>
    </w:p>
    <w:sectPr w:rsidR="006B2F86" w:rsidRPr="002C1B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B5A" w:rsidRDefault="002C1B5A" w:rsidP="00E71FC3">
      <w:pPr>
        <w:spacing w:after="0" w:line="240" w:lineRule="auto"/>
      </w:pPr>
      <w:r>
        <w:separator/>
      </w:r>
    </w:p>
  </w:endnote>
  <w:endnote w:type="continuationSeparator" w:id="0">
    <w:p w:rsidR="002C1B5A" w:rsidRDefault="002C1B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B5A" w:rsidRDefault="002C1B5A" w:rsidP="00E71FC3">
      <w:pPr>
        <w:spacing w:after="0" w:line="240" w:lineRule="auto"/>
      </w:pPr>
      <w:r>
        <w:separator/>
      </w:r>
    </w:p>
  </w:footnote>
  <w:footnote w:type="continuationSeparator" w:id="0">
    <w:p w:rsidR="002C1B5A" w:rsidRDefault="002C1B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B5A"/>
    <w:rsid w:val="002C1B5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98324"/>
  <w15:chartTrackingRefBased/>
  <w15:docId w15:val="{5F36318B-762F-482F-8DE7-F49D1B320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2016-03-13T21:51:00Z</dcterms:created>
  <dcterms:modified xsi:type="dcterms:W3CDTF">2016-03-13T21:57:00Z</dcterms:modified>
</cp:coreProperties>
</file>