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ECB1A" w14:textId="77777777" w:rsidR="000E1A8A" w:rsidRDefault="000E1A8A" w:rsidP="000E1A8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CRECY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fl.1433)</w:t>
      </w:r>
    </w:p>
    <w:p w14:paraId="4BE26C14" w14:textId="77777777" w:rsidR="000E1A8A" w:rsidRDefault="000E1A8A" w:rsidP="000E1A8A">
      <w:pPr>
        <w:pStyle w:val="NoSpacing"/>
        <w:rPr>
          <w:rFonts w:cs="Times New Roman"/>
          <w:szCs w:val="24"/>
        </w:rPr>
      </w:pPr>
    </w:p>
    <w:p w14:paraId="4859079E" w14:textId="77777777" w:rsidR="000E1A8A" w:rsidRDefault="000E1A8A" w:rsidP="000E1A8A">
      <w:pPr>
        <w:pStyle w:val="NoSpacing"/>
        <w:rPr>
          <w:rFonts w:cs="Times New Roman"/>
          <w:szCs w:val="24"/>
        </w:rPr>
      </w:pPr>
    </w:p>
    <w:p w14:paraId="1A8615C3" w14:textId="77777777" w:rsidR="000E1A8A" w:rsidRDefault="000E1A8A" w:rsidP="000E1A8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Oct.1433</w:t>
      </w:r>
      <w:r>
        <w:rPr>
          <w:rFonts w:cs="Times New Roman"/>
          <w:szCs w:val="24"/>
        </w:rPr>
        <w:tab/>
        <w:t>Alicia Cressy(q.v.) named him as a joint executor of her Will.</w:t>
      </w:r>
    </w:p>
    <w:p w14:paraId="24FD99C1" w14:textId="77777777" w:rsidR="000E1A8A" w:rsidRDefault="000E1A8A" w:rsidP="000E1A8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vol.II</w:t>
      </w:r>
      <w:proofErr w:type="spellEnd"/>
      <w:r>
        <w:rPr>
          <w:rFonts w:cs="Times New Roman"/>
          <w:szCs w:val="24"/>
        </w:rPr>
        <w:t xml:space="preserve"> p.44)</w:t>
      </w:r>
    </w:p>
    <w:p w14:paraId="300058A1" w14:textId="77777777" w:rsidR="000E1A8A" w:rsidRDefault="000E1A8A" w:rsidP="000E1A8A">
      <w:pPr>
        <w:pStyle w:val="NoSpacing"/>
        <w:rPr>
          <w:rFonts w:cs="Times New Roman"/>
          <w:szCs w:val="24"/>
        </w:rPr>
      </w:pPr>
    </w:p>
    <w:p w14:paraId="1854F853" w14:textId="77777777" w:rsidR="000E1A8A" w:rsidRDefault="000E1A8A" w:rsidP="000E1A8A">
      <w:pPr>
        <w:pStyle w:val="NoSpacing"/>
        <w:rPr>
          <w:rFonts w:cs="Times New Roman"/>
          <w:szCs w:val="24"/>
        </w:rPr>
      </w:pPr>
    </w:p>
    <w:p w14:paraId="0EC747D8" w14:textId="77777777" w:rsidR="000E1A8A" w:rsidRDefault="000E1A8A" w:rsidP="000E1A8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November 2023</w:t>
      </w:r>
    </w:p>
    <w:p w14:paraId="0B23758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FD29A5" w14:textId="77777777" w:rsidR="000E1A8A" w:rsidRDefault="000E1A8A" w:rsidP="009139A6">
      <w:r>
        <w:separator/>
      </w:r>
    </w:p>
  </w:endnote>
  <w:endnote w:type="continuationSeparator" w:id="0">
    <w:p w14:paraId="34FD5C2E" w14:textId="77777777" w:rsidR="000E1A8A" w:rsidRDefault="000E1A8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B625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DF17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DA46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1966F" w14:textId="77777777" w:rsidR="000E1A8A" w:rsidRDefault="000E1A8A" w:rsidP="009139A6">
      <w:r>
        <w:separator/>
      </w:r>
    </w:p>
  </w:footnote>
  <w:footnote w:type="continuationSeparator" w:id="0">
    <w:p w14:paraId="55B85EF3" w14:textId="77777777" w:rsidR="000E1A8A" w:rsidRDefault="000E1A8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3435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F9F6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7C1C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A8A"/>
    <w:rsid w:val="000666E0"/>
    <w:rsid w:val="000E1A8A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14B66"/>
  <w15:chartTrackingRefBased/>
  <w15:docId w15:val="{32EAC6AB-0FE3-49BB-863B-7983BA8F4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2023-11-13T19:51:00Z</dcterms:created>
  <dcterms:modified xsi:type="dcterms:W3CDTF">2023-11-13T19:51:00Z</dcterms:modified>
</cp:coreProperties>
</file>