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C21EC" w14:textId="77777777" w:rsidR="000B48F1" w:rsidRPr="00690BA6" w:rsidRDefault="000B48F1" w:rsidP="000B48F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CRECY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AAE11A7" w14:textId="77777777" w:rsidR="000B48F1" w:rsidRDefault="000B48F1" w:rsidP="000B48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2E83958" w14:textId="77777777" w:rsidR="000B48F1" w:rsidRDefault="000B48F1" w:rsidP="000B48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EC9A3F" w14:textId="77777777" w:rsidR="000B48F1" w:rsidRDefault="000B48F1" w:rsidP="000B48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E61BFD" w14:textId="77777777" w:rsidR="000B48F1" w:rsidRDefault="000B48F1" w:rsidP="000B48F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72CC6CC2" w14:textId="77777777" w:rsidR="000B48F1" w:rsidRDefault="000B48F1" w:rsidP="000B48F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77542FE" w14:textId="77777777" w:rsidR="000B48F1" w:rsidRDefault="000B48F1" w:rsidP="000B48F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897CF22" w14:textId="77777777" w:rsidR="000B48F1" w:rsidRDefault="000B48F1" w:rsidP="000B48F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2F2226B" w14:textId="77777777" w:rsidR="000B48F1" w:rsidRDefault="000B48F1" w:rsidP="000B48F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E1F3F42" w14:textId="77777777" w:rsidR="000B48F1" w:rsidRDefault="000B48F1" w:rsidP="000B48F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April 2021</w:t>
      </w:r>
    </w:p>
    <w:p w14:paraId="501C3D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84E46" w14:textId="77777777" w:rsidR="000B48F1" w:rsidRDefault="000B48F1" w:rsidP="009139A6">
      <w:r>
        <w:separator/>
      </w:r>
    </w:p>
  </w:endnote>
  <w:endnote w:type="continuationSeparator" w:id="0">
    <w:p w14:paraId="0D21FEB2" w14:textId="77777777" w:rsidR="000B48F1" w:rsidRDefault="000B48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60D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19F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73A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16272" w14:textId="77777777" w:rsidR="000B48F1" w:rsidRDefault="000B48F1" w:rsidP="009139A6">
      <w:r>
        <w:separator/>
      </w:r>
    </w:p>
  </w:footnote>
  <w:footnote w:type="continuationSeparator" w:id="0">
    <w:p w14:paraId="2B45D7F7" w14:textId="77777777" w:rsidR="000B48F1" w:rsidRDefault="000B48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6C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7BD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399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F1"/>
    <w:rsid w:val="000666E0"/>
    <w:rsid w:val="000B48F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F81CE"/>
  <w15:chartTrackingRefBased/>
  <w15:docId w15:val="{81A99CF7-3288-48B3-BA04-3EEB274E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2021-06-06T09:59:00Z</dcterms:created>
  <dcterms:modified xsi:type="dcterms:W3CDTF">2021-06-06T09:59:00Z</dcterms:modified>
</cp:coreProperties>
</file>