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52B7C" w14:textId="77777777" w:rsidR="001B04B9" w:rsidRDefault="001B04B9" w:rsidP="001B0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CRECY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F61E0EF" w14:textId="77777777" w:rsidR="001B04B9" w:rsidRDefault="001B04B9" w:rsidP="001B0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Barber.</w:t>
      </w:r>
    </w:p>
    <w:p w14:paraId="38FEDCBC" w14:textId="77777777" w:rsidR="001B04B9" w:rsidRDefault="001B04B9" w:rsidP="001B04B9">
      <w:pPr>
        <w:rPr>
          <w:rFonts w:ascii="Times New Roman" w:hAnsi="Times New Roman" w:cs="Times New Roman"/>
        </w:rPr>
      </w:pPr>
    </w:p>
    <w:p w14:paraId="2466DCB5" w14:textId="77777777" w:rsidR="001B04B9" w:rsidRDefault="001B04B9" w:rsidP="001B04B9">
      <w:pPr>
        <w:rPr>
          <w:rFonts w:ascii="Times New Roman" w:hAnsi="Times New Roman" w:cs="Times New Roman"/>
        </w:rPr>
      </w:pPr>
    </w:p>
    <w:p w14:paraId="192DDF60" w14:textId="77777777" w:rsidR="001B04B9" w:rsidRDefault="001B04B9" w:rsidP="001B0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Stannard(q.v.) brought a plaint of debt against him.</w:t>
      </w:r>
    </w:p>
    <w:p w14:paraId="0FDF34A1" w14:textId="77777777" w:rsidR="001B04B9" w:rsidRDefault="001B04B9" w:rsidP="001B0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F2B44C" w14:textId="77777777" w:rsidR="001B04B9" w:rsidRDefault="001B04B9" w:rsidP="001B04B9">
      <w:pPr>
        <w:rPr>
          <w:rFonts w:ascii="Times New Roman" w:hAnsi="Times New Roman" w:cs="Times New Roman"/>
        </w:rPr>
      </w:pPr>
    </w:p>
    <w:p w14:paraId="79FB76BC" w14:textId="77777777" w:rsidR="001B04B9" w:rsidRDefault="001B04B9" w:rsidP="001B04B9">
      <w:pPr>
        <w:rPr>
          <w:rFonts w:ascii="Times New Roman" w:hAnsi="Times New Roman" w:cs="Times New Roman"/>
        </w:rPr>
      </w:pPr>
    </w:p>
    <w:p w14:paraId="3F07142B" w14:textId="77777777" w:rsidR="001B04B9" w:rsidRDefault="001B04B9" w:rsidP="001B0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582DFC61" w14:textId="77777777" w:rsidR="006B2F86" w:rsidRPr="00E71FC3" w:rsidRDefault="001B04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BB796" w14:textId="77777777" w:rsidR="001B04B9" w:rsidRDefault="001B04B9" w:rsidP="00E71FC3">
      <w:r>
        <w:separator/>
      </w:r>
    </w:p>
  </w:endnote>
  <w:endnote w:type="continuationSeparator" w:id="0">
    <w:p w14:paraId="6071D120" w14:textId="77777777" w:rsidR="001B04B9" w:rsidRDefault="001B04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C7A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7FAFD" w14:textId="77777777" w:rsidR="001B04B9" w:rsidRDefault="001B04B9" w:rsidP="00E71FC3">
      <w:r>
        <w:separator/>
      </w:r>
    </w:p>
  </w:footnote>
  <w:footnote w:type="continuationSeparator" w:id="0">
    <w:p w14:paraId="7DE8CC44" w14:textId="77777777" w:rsidR="001B04B9" w:rsidRDefault="001B04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B9"/>
    <w:rsid w:val="001A7C09"/>
    <w:rsid w:val="001B04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9339E"/>
  <w15:chartTrackingRefBased/>
  <w15:docId w15:val="{35D29204-C649-48D2-9DC6-B0BA54EA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04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B04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2019-01-28T21:46:00Z</dcterms:created>
  <dcterms:modified xsi:type="dcterms:W3CDTF">2019-01-28T21:46:00Z</dcterms:modified>
</cp:coreProperties>
</file>