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FBB6E" w14:textId="77777777" w:rsidR="003F67BC" w:rsidRDefault="003F67BC" w:rsidP="003F67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Mathew CRECY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67064A0B" w14:textId="77777777" w:rsidR="003F67BC" w:rsidRDefault="003F67BC" w:rsidP="003F67BC">
      <w:pPr>
        <w:pStyle w:val="NoSpacing"/>
        <w:rPr>
          <w:rFonts w:cs="Times New Roman"/>
          <w:szCs w:val="24"/>
        </w:rPr>
      </w:pPr>
    </w:p>
    <w:p w14:paraId="77537517" w14:textId="77777777" w:rsidR="003F67BC" w:rsidRDefault="003F67BC" w:rsidP="003F67BC">
      <w:pPr>
        <w:pStyle w:val="NoSpacing"/>
        <w:rPr>
          <w:rFonts w:cs="Times New Roman"/>
          <w:szCs w:val="24"/>
        </w:rPr>
      </w:pPr>
    </w:p>
    <w:p w14:paraId="57BFDF2D" w14:textId="77777777" w:rsidR="003F67BC" w:rsidRDefault="003F67BC" w:rsidP="003F67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Alicia Crecy(q.v.).</w:t>
      </w:r>
    </w:p>
    <w:p w14:paraId="76E1A9DF" w14:textId="77777777" w:rsidR="003F67BC" w:rsidRDefault="003F67BC" w:rsidP="003F67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vol.II</w:t>
      </w:r>
      <w:proofErr w:type="spellEnd"/>
      <w:r>
        <w:rPr>
          <w:rFonts w:cs="Times New Roman"/>
          <w:szCs w:val="24"/>
        </w:rPr>
        <w:t xml:space="preserve"> p.44)</w:t>
      </w:r>
    </w:p>
    <w:p w14:paraId="4A3EB8C3" w14:textId="77777777" w:rsidR="003F67BC" w:rsidRDefault="003F67BC" w:rsidP="003F67BC">
      <w:pPr>
        <w:pStyle w:val="NoSpacing"/>
        <w:rPr>
          <w:rFonts w:cs="Times New Roman"/>
          <w:szCs w:val="24"/>
        </w:rPr>
      </w:pPr>
    </w:p>
    <w:p w14:paraId="6342E848" w14:textId="77777777" w:rsidR="003F67BC" w:rsidRDefault="003F67BC" w:rsidP="003F67BC">
      <w:pPr>
        <w:pStyle w:val="NoSpacing"/>
        <w:rPr>
          <w:rFonts w:cs="Times New Roman"/>
          <w:szCs w:val="24"/>
        </w:rPr>
      </w:pPr>
    </w:p>
    <w:p w14:paraId="18D5EB06" w14:textId="77777777" w:rsidR="003F67BC" w:rsidRDefault="003F67BC" w:rsidP="003F67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Oct.1433</w:t>
      </w:r>
      <w:r>
        <w:rPr>
          <w:rFonts w:cs="Times New Roman"/>
          <w:szCs w:val="24"/>
        </w:rPr>
        <w:tab/>
        <w:t>He had a bequest in his mother’s Will.  (ibid.)</w:t>
      </w:r>
    </w:p>
    <w:p w14:paraId="61A608FD" w14:textId="77777777" w:rsidR="003F67BC" w:rsidRDefault="003F67BC" w:rsidP="003F67BC">
      <w:pPr>
        <w:pStyle w:val="NoSpacing"/>
        <w:rPr>
          <w:rFonts w:cs="Times New Roman"/>
          <w:szCs w:val="24"/>
        </w:rPr>
      </w:pPr>
    </w:p>
    <w:p w14:paraId="39B3BA83" w14:textId="77777777" w:rsidR="003F67BC" w:rsidRDefault="003F67BC" w:rsidP="003F67BC">
      <w:pPr>
        <w:pStyle w:val="NoSpacing"/>
        <w:rPr>
          <w:rFonts w:cs="Times New Roman"/>
          <w:szCs w:val="24"/>
        </w:rPr>
      </w:pPr>
    </w:p>
    <w:p w14:paraId="3F06FCF2" w14:textId="77777777" w:rsidR="003F67BC" w:rsidRDefault="003F67BC" w:rsidP="003F67B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November 2023</w:t>
      </w:r>
    </w:p>
    <w:p w14:paraId="2C03BFA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00275" w14:textId="77777777" w:rsidR="003F67BC" w:rsidRDefault="003F67BC" w:rsidP="009139A6">
      <w:r>
        <w:separator/>
      </w:r>
    </w:p>
  </w:endnote>
  <w:endnote w:type="continuationSeparator" w:id="0">
    <w:p w14:paraId="00D4AB0F" w14:textId="77777777" w:rsidR="003F67BC" w:rsidRDefault="003F67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A6A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E0EA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166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B9E24" w14:textId="77777777" w:rsidR="003F67BC" w:rsidRDefault="003F67BC" w:rsidP="009139A6">
      <w:r>
        <w:separator/>
      </w:r>
    </w:p>
  </w:footnote>
  <w:footnote w:type="continuationSeparator" w:id="0">
    <w:p w14:paraId="2D8FA341" w14:textId="77777777" w:rsidR="003F67BC" w:rsidRDefault="003F67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CD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DB8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92B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7BC"/>
    <w:rsid w:val="000666E0"/>
    <w:rsid w:val="002510B7"/>
    <w:rsid w:val="003F67B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FD0EE"/>
  <w15:chartTrackingRefBased/>
  <w15:docId w15:val="{75953ECE-1D42-40AB-8D47-C039AB8B8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2023-11-13T19:35:00Z</dcterms:created>
  <dcterms:modified xsi:type="dcterms:W3CDTF">2023-11-13T19:35:00Z</dcterms:modified>
</cp:coreProperties>
</file>