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492D" w14:textId="77777777" w:rsidR="009E0394" w:rsidRDefault="009E0394" w:rsidP="009E0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CRECY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B8A2B80" w14:textId="77777777" w:rsidR="009E0394" w:rsidRDefault="009E0394" w:rsidP="009E0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Surfleet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    (fl.1477)</w:t>
      </w:r>
    </w:p>
    <w:p w14:paraId="3EB39369" w14:textId="77777777" w:rsidR="009E0394" w:rsidRDefault="009E0394" w:rsidP="009E0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AE8AE" w14:textId="77777777" w:rsidR="009E0394" w:rsidRDefault="009E0394" w:rsidP="009E0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2D2445" w14:textId="77777777" w:rsidR="009E0394" w:rsidRDefault="009E0394" w:rsidP="009E0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Aleyn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Redeware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7DD5225C" w14:textId="77777777" w:rsidR="009E0394" w:rsidRDefault="009E0394" w:rsidP="009E0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Bicker(q.v.).</w:t>
      </w:r>
    </w:p>
    <w:p w14:paraId="74942592" w14:textId="77777777" w:rsidR="009E0394" w:rsidRDefault="009E0394" w:rsidP="009E0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2723F82" w14:textId="77777777" w:rsidR="009E0394" w:rsidRDefault="009E0394" w:rsidP="009E0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FB469B" w14:textId="77777777" w:rsidR="009E0394" w:rsidRDefault="009E0394" w:rsidP="009E0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D05CD5" w14:textId="77777777" w:rsidR="009E0394" w:rsidRDefault="009E0394" w:rsidP="009E0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2022</w:t>
      </w:r>
    </w:p>
    <w:p w14:paraId="5698585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5296A" w14:textId="77777777" w:rsidR="009E0394" w:rsidRDefault="009E0394" w:rsidP="009139A6">
      <w:r>
        <w:separator/>
      </w:r>
    </w:p>
  </w:endnote>
  <w:endnote w:type="continuationSeparator" w:id="0">
    <w:p w14:paraId="43450C94" w14:textId="77777777" w:rsidR="009E0394" w:rsidRDefault="009E03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52E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24B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51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1EDE1" w14:textId="77777777" w:rsidR="009E0394" w:rsidRDefault="009E0394" w:rsidP="009139A6">
      <w:r>
        <w:separator/>
      </w:r>
    </w:p>
  </w:footnote>
  <w:footnote w:type="continuationSeparator" w:id="0">
    <w:p w14:paraId="5B84C47C" w14:textId="77777777" w:rsidR="009E0394" w:rsidRDefault="009E03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B0C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AB7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8DD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394"/>
    <w:rsid w:val="000666E0"/>
    <w:rsid w:val="002510B7"/>
    <w:rsid w:val="005C130B"/>
    <w:rsid w:val="00826F5C"/>
    <w:rsid w:val="009139A6"/>
    <w:rsid w:val="009448BB"/>
    <w:rsid w:val="009E0394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A19E4"/>
  <w15:chartTrackingRefBased/>
  <w15:docId w15:val="{5EDB2816-C6E3-4477-B205-EAE5AE47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E03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2022-02-11T19:15:00Z</dcterms:created>
  <dcterms:modified xsi:type="dcterms:W3CDTF">2022-02-11T19:16:00Z</dcterms:modified>
</cp:coreProperties>
</file>