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CD37B" w14:textId="77777777" w:rsidR="00A86388" w:rsidRDefault="00A86388" w:rsidP="00A86388">
      <w:pPr>
        <w:pStyle w:val="NoSpacing"/>
        <w:rPr>
          <w:rFonts w:cs="Times New Roman"/>
          <w:szCs w:val="24"/>
        </w:rPr>
      </w:pPr>
      <w:r w:rsidRPr="007A16F7">
        <w:rPr>
          <w:rFonts w:cs="Times New Roman"/>
          <w:szCs w:val="24"/>
          <w:u w:val="single"/>
        </w:rPr>
        <w:t>John CRECY</w:t>
      </w:r>
      <w:r w:rsidRPr="007A16F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        </w:t>
      </w:r>
      <w:r w:rsidRPr="007A16F7">
        <w:rPr>
          <w:rFonts w:cs="Times New Roman"/>
          <w:szCs w:val="24"/>
        </w:rPr>
        <w:t>(fl.1461)</w:t>
      </w:r>
    </w:p>
    <w:p w14:paraId="201A05C7" w14:textId="77777777" w:rsidR="00A86388" w:rsidRPr="007A16F7" w:rsidRDefault="00A86388" w:rsidP="00A86388">
      <w:pPr>
        <w:pStyle w:val="NoSpacing"/>
        <w:rPr>
          <w:rFonts w:cs="Times New Roman"/>
          <w:szCs w:val="24"/>
        </w:rPr>
      </w:pPr>
    </w:p>
    <w:p w14:paraId="215C72F2" w14:textId="77777777" w:rsidR="00A86388" w:rsidRPr="007A16F7" w:rsidRDefault="00A86388" w:rsidP="00A86388">
      <w:pPr>
        <w:pStyle w:val="NoSpacing"/>
        <w:rPr>
          <w:rFonts w:cs="Times New Roman"/>
          <w:szCs w:val="24"/>
        </w:rPr>
      </w:pPr>
    </w:p>
    <w:p w14:paraId="72B2649C" w14:textId="77777777" w:rsidR="00A86388" w:rsidRPr="007A16F7" w:rsidRDefault="00A86388" w:rsidP="00A86388">
      <w:pPr>
        <w:pStyle w:val="NoSpacing"/>
        <w:rPr>
          <w:rFonts w:cs="Times New Roman"/>
          <w:szCs w:val="24"/>
        </w:rPr>
      </w:pPr>
      <w:r w:rsidRPr="007A16F7">
        <w:rPr>
          <w:rFonts w:cs="Times New Roman"/>
          <w:szCs w:val="24"/>
        </w:rPr>
        <w:t xml:space="preserve">24 Nov.1461 </w:t>
      </w:r>
      <w:r>
        <w:rPr>
          <w:rFonts w:cs="Times New Roman"/>
          <w:szCs w:val="24"/>
        </w:rPr>
        <w:tab/>
      </w:r>
      <w:r w:rsidRPr="007A16F7">
        <w:rPr>
          <w:rFonts w:cs="Times New Roman"/>
          <w:szCs w:val="24"/>
        </w:rPr>
        <w:t>He was ratified as Dean of the free chapel of Shrewsbury and prebend in</w:t>
      </w:r>
    </w:p>
    <w:p w14:paraId="40CAA570" w14:textId="77777777" w:rsidR="00A86388" w:rsidRDefault="00A86388" w:rsidP="00A86388">
      <w:pPr>
        <w:pStyle w:val="NoSpacing"/>
        <w:ind w:left="720" w:firstLine="720"/>
        <w:rPr>
          <w:rFonts w:cs="Times New Roman"/>
          <w:szCs w:val="24"/>
        </w:rPr>
      </w:pPr>
      <w:proofErr w:type="spellStart"/>
      <w:r w:rsidRPr="007A16F7">
        <w:rPr>
          <w:rFonts w:cs="Times New Roman"/>
          <w:szCs w:val="24"/>
        </w:rPr>
        <w:t>St.Stephen’s</w:t>
      </w:r>
      <w:proofErr w:type="spellEnd"/>
      <w:r w:rsidRPr="007A16F7">
        <w:rPr>
          <w:rFonts w:cs="Times New Roman"/>
          <w:szCs w:val="24"/>
        </w:rPr>
        <w:t xml:space="preserve"> chapel in the Palace of Westminster. ( C.P.R. 1461-67 p.94)</w:t>
      </w:r>
    </w:p>
    <w:p w14:paraId="3939A1C3" w14:textId="77777777" w:rsidR="00A86388" w:rsidRPr="007A16F7" w:rsidRDefault="00A86388" w:rsidP="00A86388">
      <w:pPr>
        <w:pStyle w:val="NoSpacing"/>
        <w:ind w:left="720" w:firstLine="720"/>
        <w:rPr>
          <w:rFonts w:cs="Times New Roman"/>
          <w:szCs w:val="24"/>
        </w:rPr>
      </w:pPr>
    </w:p>
    <w:p w14:paraId="72FF9B24" w14:textId="77777777" w:rsidR="00A86388" w:rsidRPr="007A16F7" w:rsidRDefault="00A86388" w:rsidP="00A86388">
      <w:pPr>
        <w:pStyle w:val="NoSpacing"/>
        <w:rPr>
          <w:rFonts w:cs="Times New Roman"/>
          <w:szCs w:val="24"/>
        </w:rPr>
      </w:pPr>
    </w:p>
    <w:p w14:paraId="52EFA418" w14:textId="77777777" w:rsidR="00A86388" w:rsidRPr="007A16F7" w:rsidRDefault="00A86388" w:rsidP="00A86388">
      <w:pPr>
        <w:pStyle w:val="NoSpacing"/>
        <w:rPr>
          <w:rFonts w:cs="Times New Roman"/>
          <w:szCs w:val="24"/>
        </w:rPr>
      </w:pPr>
      <w:r w:rsidRPr="007A16F7">
        <w:rPr>
          <w:rFonts w:cs="Times New Roman"/>
          <w:szCs w:val="24"/>
        </w:rPr>
        <w:t>17 March 2026</w:t>
      </w:r>
    </w:p>
    <w:p w14:paraId="490CDC6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8C5E" w14:textId="77777777" w:rsidR="00FA2F82" w:rsidRDefault="00FA2F82" w:rsidP="00086E2C">
      <w:pPr>
        <w:spacing w:after="0" w:line="240" w:lineRule="auto"/>
      </w:pPr>
      <w:r>
        <w:separator/>
      </w:r>
    </w:p>
  </w:endnote>
  <w:endnote w:type="continuationSeparator" w:id="0">
    <w:p w14:paraId="3F963A3D" w14:textId="77777777" w:rsidR="00FA2F82" w:rsidRDefault="00FA2F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69D8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B7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86F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040A1" w14:textId="77777777" w:rsidR="00FA2F82" w:rsidRDefault="00FA2F82" w:rsidP="00086E2C">
      <w:pPr>
        <w:spacing w:after="0" w:line="240" w:lineRule="auto"/>
      </w:pPr>
      <w:r>
        <w:separator/>
      </w:r>
    </w:p>
  </w:footnote>
  <w:footnote w:type="continuationSeparator" w:id="0">
    <w:p w14:paraId="1BCD7928" w14:textId="77777777" w:rsidR="00FA2F82" w:rsidRDefault="00FA2F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7994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F58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30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388"/>
    <w:rsid w:val="00086E2C"/>
    <w:rsid w:val="000A2E7A"/>
    <w:rsid w:val="002244B7"/>
    <w:rsid w:val="00314D94"/>
    <w:rsid w:val="00617568"/>
    <w:rsid w:val="006E68FA"/>
    <w:rsid w:val="00A86388"/>
    <w:rsid w:val="00B51D7C"/>
    <w:rsid w:val="00ED3A55"/>
    <w:rsid w:val="00F479D0"/>
    <w:rsid w:val="00FA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C45E2"/>
  <w15:chartTrackingRefBased/>
  <w15:docId w15:val="{9EF9A05D-5287-474F-A19B-14242311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8638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2026-03-17T21:04:00Z</dcterms:created>
  <dcterms:modified xsi:type="dcterms:W3CDTF">2026-03-17T21:04:00Z</dcterms:modified>
</cp:coreProperties>
</file>