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E0A79" w14:textId="77777777" w:rsidR="004E222A" w:rsidRDefault="004E222A" w:rsidP="004E22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Elizabeth CRECY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3E448346" w14:textId="77777777" w:rsidR="004E222A" w:rsidRDefault="004E222A" w:rsidP="004E222A">
      <w:pPr>
        <w:pStyle w:val="NoSpacing"/>
        <w:rPr>
          <w:rFonts w:cs="Times New Roman"/>
          <w:szCs w:val="24"/>
        </w:rPr>
      </w:pPr>
    </w:p>
    <w:p w14:paraId="656CDA90" w14:textId="77777777" w:rsidR="004E222A" w:rsidRDefault="004E222A" w:rsidP="004E222A">
      <w:pPr>
        <w:pStyle w:val="NoSpacing"/>
        <w:rPr>
          <w:rFonts w:cs="Times New Roman"/>
          <w:szCs w:val="24"/>
        </w:rPr>
      </w:pPr>
    </w:p>
    <w:p w14:paraId="1C09B7C2" w14:textId="77777777" w:rsidR="004E222A" w:rsidRDefault="004E222A" w:rsidP="004E22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Alicia Crecy(q.v.).</w:t>
      </w:r>
    </w:p>
    <w:p w14:paraId="3BDB411A" w14:textId="77777777" w:rsidR="004E222A" w:rsidRDefault="004E222A" w:rsidP="004E22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vol.II</w:t>
      </w:r>
      <w:proofErr w:type="spellEnd"/>
      <w:r>
        <w:rPr>
          <w:rFonts w:cs="Times New Roman"/>
          <w:szCs w:val="24"/>
        </w:rPr>
        <w:t xml:space="preserve"> p.44)</w:t>
      </w:r>
    </w:p>
    <w:p w14:paraId="655D620D" w14:textId="77777777" w:rsidR="004E222A" w:rsidRDefault="004E222A" w:rsidP="004E222A">
      <w:pPr>
        <w:pStyle w:val="NoSpacing"/>
        <w:rPr>
          <w:rFonts w:cs="Times New Roman"/>
          <w:szCs w:val="24"/>
        </w:rPr>
      </w:pPr>
    </w:p>
    <w:p w14:paraId="4A87843C" w14:textId="77777777" w:rsidR="004E222A" w:rsidRDefault="004E222A" w:rsidP="004E222A">
      <w:pPr>
        <w:pStyle w:val="NoSpacing"/>
        <w:rPr>
          <w:rFonts w:cs="Times New Roman"/>
          <w:szCs w:val="24"/>
        </w:rPr>
      </w:pPr>
    </w:p>
    <w:p w14:paraId="4BE8C0C5" w14:textId="77777777" w:rsidR="004E222A" w:rsidRDefault="004E222A" w:rsidP="004E22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Oct.1433</w:t>
      </w:r>
      <w:r>
        <w:rPr>
          <w:rFonts w:cs="Times New Roman"/>
          <w:szCs w:val="24"/>
        </w:rPr>
        <w:tab/>
        <w:t>She had a bequest in his mother’s Will.  (ibid.)</w:t>
      </w:r>
    </w:p>
    <w:p w14:paraId="3B3830A4" w14:textId="77777777" w:rsidR="004E222A" w:rsidRDefault="004E222A" w:rsidP="004E222A">
      <w:pPr>
        <w:pStyle w:val="NoSpacing"/>
        <w:rPr>
          <w:rFonts w:cs="Times New Roman"/>
          <w:szCs w:val="24"/>
        </w:rPr>
      </w:pPr>
    </w:p>
    <w:p w14:paraId="75AECCB5" w14:textId="77777777" w:rsidR="004E222A" w:rsidRDefault="004E222A" w:rsidP="004E222A">
      <w:pPr>
        <w:pStyle w:val="NoSpacing"/>
        <w:rPr>
          <w:rFonts w:cs="Times New Roman"/>
          <w:szCs w:val="24"/>
        </w:rPr>
      </w:pPr>
    </w:p>
    <w:p w14:paraId="4DF02062" w14:textId="77777777" w:rsidR="004E222A" w:rsidRDefault="004E222A" w:rsidP="004E22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November 2023</w:t>
      </w:r>
    </w:p>
    <w:p w14:paraId="6E800EC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5D634" w14:textId="77777777" w:rsidR="004E222A" w:rsidRDefault="004E222A" w:rsidP="009139A6">
      <w:r>
        <w:separator/>
      </w:r>
    </w:p>
  </w:endnote>
  <w:endnote w:type="continuationSeparator" w:id="0">
    <w:p w14:paraId="3691B601" w14:textId="77777777" w:rsidR="004E222A" w:rsidRDefault="004E222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E045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069D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15A7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32036" w14:textId="77777777" w:rsidR="004E222A" w:rsidRDefault="004E222A" w:rsidP="009139A6">
      <w:r>
        <w:separator/>
      </w:r>
    </w:p>
  </w:footnote>
  <w:footnote w:type="continuationSeparator" w:id="0">
    <w:p w14:paraId="1FDAF597" w14:textId="77777777" w:rsidR="004E222A" w:rsidRDefault="004E222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29A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8CD4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CFC9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22A"/>
    <w:rsid w:val="000666E0"/>
    <w:rsid w:val="002510B7"/>
    <w:rsid w:val="004E222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FF0E2"/>
  <w15:chartTrackingRefBased/>
  <w15:docId w15:val="{2727C168-42E8-49B6-BB98-6513048A0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2023-11-13T19:38:00Z</dcterms:created>
  <dcterms:modified xsi:type="dcterms:W3CDTF">2023-11-13T19:38:00Z</dcterms:modified>
</cp:coreProperties>
</file>