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3AE56" w14:textId="77777777" w:rsidR="003F5D5F" w:rsidRDefault="003F5D5F" w:rsidP="003F5D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Alicia CRECY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6A23FC98" w14:textId="77777777" w:rsidR="003F5D5F" w:rsidRDefault="003F5D5F" w:rsidP="003F5D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buried in </w:t>
      </w:r>
      <w:proofErr w:type="spellStart"/>
      <w:r>
        <w:rPr>
          <w:rFonts w:cs="Times New Roman"/>
          <w:szCs w:val="24"/>
        </w:rPr>
        <w:t>Wheathamstead</w:t>
      </w:r>
      <w:proofErr w:type="spellEnd"/>
      <w:r>
        <w:rPr>
          <w:rFonts w:cs="Times New Roman"/>
          <w:szCs w:val="24"/>
        </w:rPr>
        <w:t>, Hertfordshire.</w:t>
      </w:r>
    </w:p>
    <w:p w14:paraId="019E4E08" w14:textId="77777777" w:rsidR="003F5D5F" w:rsidRDefault="003F5D5F" w:rsidP="003F5D5F">
      <w:pPr>
        <w:pStyle w:val="NoSpacing"/>
        <w:rPr>
          <w:rFonts w:cs="Times New Roman"/>
          <w:szCs w:val="24"/>
        </w:rPr>
      </w:pPr>
    </w:p>
    <w:p w14:paraId="31243138" w14:textId="77777777" w:rsidR="003F5D5F" w:rsidRDefault="003F5D5F" w:rsidP="003F5D5F">
      <w:pPr>
        <w:pStyle w:val="NoSpacing"/>
        <w:rPr>
          <w:rFonts w:cs="Times New Roman"/>
          <w:szCs w:val="24"/>
        </w:rPr>
      </w:pPr>
    </w:p>
    <w:p w14:paraId="5481008B" w14:textId="77777777" w:rsidR="003F5D5F" w:rsidRDefault="003F5D5F" w:rsidP="003F5D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Mathew(q.v.), Elizabeth(q.v.) and Isabelle(q.v.).</w:t>
      </w:r>
    </w:p>
    <w:p w14:paraId="73FEB99C" w14:textId="77777777" w:rsidR="003F5D5F" w:rsidRDefault="003F5D5F" w:rsidP="003F5D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p.44)</w:t>
      </w:r>
    </w:p>
    <w:p w14:paraId="0E23876B" w14:textId="77777777" w:rsidR="003F5D5F" w:rsidRDefault="003F5D5F" w:rsidP="003F5D5F">
      <w:pPr>
        <w:pStyle w:val="NoSpacing"/>
        <w:rPr>
          <w:rFonts w:cs="Times New Roman"/>
          <w:szCs w:val="24"/>
        </w:rPr>
      </w:pPr>
    </w:p>
    <w:p w14:paraId="040EBD29" w14:textId="77777777" w:rsidR="003F5D5F" w:rsidRDefault="003F5D5F" w:rsidP="003F5D5F">
      <w:pPr>
        <w:pStyle w:val="NoSpacing"/>
        <w:rPr>
          <w:rFonts w:cs="Times New Roman"/>
          <w:szCs w:val="24"/>
        </w:rPr>
      </w:pPr>
    </w:p>
    <w:p w14:paraId="447B8498" w14:textId="77777777" w:rsidR="003F5D5F" w:rsidRDefault="003F5D5F" w:rsidP="003F5D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Oct.1433</w:t>
      </w:r>
      <w:r>
        <w:rPr>
          <w:rFonts w:cs="Times New Roman"/>
          <w:szCs w:val="24"/>
        </w:rPr>
        <w:tab/>
        <w:t>She made her Will.   (ibid.)</w:t>
      </w:r>
    </w:p>
    <w:p w14:paraId="519A859F" w14:textId="77777777" w:rsidR="003F5D5F" w:rsidRDefault="003F5D5F" w:rsidP="003F5D5F">
      <w:pPr>
        <w:pStyle w:val="NoSpacing"/>
        <w:rPr>
          <w:rFonts w:cs="Times New Roman"/>
          <w:szCs w:val="24"/>
        </w:rPr>
      </w:pPr>
    </w:p>
    <w:p w14:paraId="30050CC3" w14:textId="77777777" w:rsidR="003F5D5F" w:rsidRDefault="003F5D5F" w:rsidP="003F5D5F">
      <w:pPr>
        <w:pStyle w:val="NoSpacing"/>
        <w:rPr>
          <w:rFonts w:cs="Times New Roman"/>
          <w:szCs w:val="24"/>
        </w:rPr>
      </w:pPr>
    </w:p>
    <w:p w14:paraId="4CC7732D" w14:textId="77777777" w:rsidR="003F5D5F" w:rsidRDefault="003F5D5F" w:rsidP="003F5D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William Crecy(q.v.) and Mathew </w:t>
      </w:r>
      <w:proofErr w:type="spellStart"/>
      <w:r>
        <w:rPr>
          <w:rFonts w:cs="Times New Roman"/>
          <w:szCs w:val="24"/>
        </w:rPr>
        <w:t>Sepset</w:t>
      </w:r>
      <w:proofErr w:type="spellEnd"/>
      <w:r>
        <w:rPr>
          <w:rFonts w:cs="Times New Roman"/>
          <w:szCs w:val="24"/>
        </w:rPr>
        <w:t>(q.v.).    (ibid.)</w:t>
      </w:r>
    </w:p>
    <w:p w14:paraId="1A9A5320" w14:textId="77777777" w:rsidR="003F5D5F" w:rsidRDefault="003F5D5F" w:rsidP="003F5D5F">
      <w:pPr>
        <w:pStyle w:val="NoSpacing"/>
        <w:rPr>
          <w:rFonts w:cs="Times New Roman"/>
          <w:szCs w:val="24"/>
        </w:rPr>
      </w:pPr>
    </w:p>
    <w:p w14:paraId="2D73BAEF" w14:textId="77777777" w:rsidR="003F5D5F" w:rsidRDefault="003F5D5F" w:rsidP="003F5D5F">
      <w:pPr>
        <w:pStyle w:val="NoSpacing"/>
        <w:rPr>
          <w:rFonts w:cs="Times New Roman"/>
          <w:szCs w:val="24"/>
        </w:rPr>
      </w:pPr>
    </w:p>
    <w:p w14:paraId="4BD7212A" w14:textId="77777777" w:rsidR="003F5D5F" w:rsidRDefault="003F5D5F" w:rsidP="003F5D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November 2023</w:t>
      </w:r>
    </w:p>
    <w:p w14:paraId="5F7294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EDECA" w14:textId="77777777" w:rsidR="003F5D5F" w:rsidRDefault="003F5D5F" w:rsidP="009139A6">
      <w:r>
        <w:separator/>
      </w:r>
    </w:p>
  </w:endnote>
  <w:endnote w:type="continuationSeparator" w:id="0">
    <w:p w14:paraId="02C1B787" w14:textId="77777777" w:rsidR="003F5D5F" w:rsidRDefault="003F5D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348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8B2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F7F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5268A" w14:textId="77777777" w:rsidR="003F5D5F" w:rsidRDefault="003F5D5F" w:rsidP="009139A6">
      <w:r>
        <w:separator/>
      </w:r>
    </w:p>
  </w:footnote>
  <w:footnote w:type="continuationSeparator" w:id="0">
    <w:p w14:paraId="64C7793E" w14:textId="77777777" w:rsidR="003F5D5F" w:rsidRDefault="003F5D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A8F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C0A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34D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D5F"/>
    <w:rsid w:val="000666E0"/>
    <w:rsid w:val="002510B7"/>
    <w:rsid w:val="003F5D5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8D7CB"/>
  <w15:chartTrackingRefBased/>
  <w15:docId w15:val="{3B7AE0D4-408B-4E1B-AF40-DE7BC731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2023-11-13T19:34:00Z</dcterms:created>
  <dcterms:modified xsi:type="dcterms:W3CDTF">2023-11-13T19:34:00Z</dcterms:modified>
</cp:coreProperties>
</file>