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FC30" w14:textId="77777777" w:rsidR="000A6F4F" w:rsidRDefault="000A6F4F" w:rsidP="000A6F4F">
      <w:pPr>
        <w:pStyle w:val="NoSpacing"/>
        <w:rPr>
          <w:lang w:val="en-US"/>
        </w:rPr>
      </w:pPr>
      <w:r>
        <w:rPr>
          <w:u w:val="single"/>
          <w:lang w:val="en-US"/>
        </w:rPr>
        <w:t>William CRANE</w:t>
      </w:r>
      <w:r>
        <w:rPr>
          <w:lang w:val="en-US"/>
        </w:rPr>
        <w:t xml:space="preserve">         (fl.1439)</w:t>
      </w:r>
    </w:p>
    <w:p w14:paraId="72D48717" w14:textId="77777777" w:rsidR="000A6F4F" w:rsidRDefault="000A6F4F" w:rsidP="000A6F4F">
      <w:pPr>
        <w:pStyle w:val="NoSpacing"/>
        <w:rPr>
          <w:lang w:val="en-US"/>
        </w:rPr>
      </w:pPr>
      <w:r>
        <w:rPr>
          <w:lang w:val="en-US"/>
        </w:rPr>
        <w:t>of London. Fletcher.</w:t>
      </w:r>
    </w:p>
    <w:p w14:paraId="5E4F6C66" w14:textId="77777777" w:rsidR="000A6F4F" w:rsidRDefault="000A6F4F" w:rsidP="000A6F4F">
      <w:pPr>
        <w:pStyle w:val="NoSpacing"/>
        <w:rPr>
          <w:lang w:val="en-US"/>
        </w:rPr>
      </w:pPr>
    </w:p>
    <w:p w14:paraId="27FE6663" w14:textId="77777777" w:rsidR="000A6F4F" w:rsidRDefault="000A6F4F" w:rsidP="000A6F4F">
      <w:pPr>
        <w:pStyle w:val="NoSpacing"/>
        <w:rPr>
          <w:lang w:val="en-US"/>
        </w:rPr>
      </w:pPr>
    </w:p>
    <w:p w14:paraId="65AABBEE" w14:textId="77777777" w:rsidR="000A6F4F" w:rsidRDefault="000A6F4F" w:rsidP="000A6F4F">
      <w:r>
        <w:t>29 Feb.1439</w:t>
      </w:r>
      <w:r>
        <w:tab/>
        <w:t xml:space="preserve">He was a witness when John Allarde of London, </w:t>
      </w:r>
      <w:proofErr w:type="spellStart"/>
      <w:r>
        <w:t>corsour</w:t>
      </w:r>
      <w:proofErr w:type="spellEnd"/>
      <w:r>
        <w:t xml:space="preserve">(q.v.), gifted his </w:t>
      </w:r>
    </w:p>
    <w:p w14:paraId="61F87CBD" w14:textId="77777777" w:rsidR="000A6F4F" w:rsidRDefault="000A6F4F" w:rsidP="000A6F4F">
      <w:r>
        <w:tab/>
      </w:r>
      <w:r>
        <w:tab/>
        <w:t xml:space="preserve">goods and chattels to John Huwet(q.v.) and others. </w:t>
      </w:r>
    </w:p>
    <w:p w14:paraId="14D6525A" w14:textId="77777777" w:rsidR="000A6F4F" w:rsidRDefault="000A6F4F" w:rsidP="000A6F4F">
      <w:r>
        <w:tab/>
      </w:r>
      <w:r>
        <w:tab/>
        <w:t>(C.C.R. 1435-41 p.244)</w:t>
      </w:r>
    </w:p>
    <w:p w14:paraId="7D220B8D" w14:textId="77777777" w:rsidR="000A6F4F" w:rsidRDefault="000A6F4F" w:rsidP="000A6F4F">
      <w:pPr>
        <w:pStyle w:val="NoSpacing"/>
        <w:rPr>
          <w:lang w:val="en-US"/>
        </w:rPr>
      </w:pPr>
    </w:p>
    <w:p w14:paraId="1E221DA8" w14:textId="77777777" w:rsidR="000A6F4F" w:rsidRDefault="000A6F4F" w:rsidP="000A6F4F">
      <w:pPr>
        <w:pStyle w:val="NoSpacing"/>
        <w:rPr>
          <w:lang w:val="en-US"/>
        </w:rPr>
      </w:pPr>
    </w:p>
    <w:p w14:paraId="1DD86C35" w14:textId="77777777" w:rsidR="000A6F4F" w:rsidRDefault="000A6F4F" w:rsidP="000A6F4F">
      <w:pPr>
        <w:pStyle w:val="NoSpacing"/>
        <w:rPr>
          <w:lang w:val="en-US"/>
        </w:rPr>
      </w:pPr>
      <w:r>
        <w:rPr>
          <w:lang w:val="en-US"/>
        </w:rPr>
        <w:t>4 June 2026</w:t>
      </w:r>
    </w:p>
    <w:p w14:paraId="1CE3809B" w14:textId="77777777" w:rsidR="00617568" w:rsidRPr="00086E2C" w:rsidRDefault="00617568"/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B2B85" w14:textId="77777777" w:rsidR="006E44D2" w:rsidRDefault="006E44D2" w:rsidP="00086E2C">
      <w:r>
        <w:separator/>
      </w:r>
    </w:p>
  </w:endnote>
  <w:endnote w:type="continuationSeparator" w:id="0">
    <w:p w14:paraId="44F0E01A" w14:textId="77777777" w:rsidR="006E44D2" w:rsidRDefault="006E44D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9E4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AB8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1C3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5FD22" w14:textId="77777777" w:rsidR="006E44D2" w:rsidRDefault="006E44D2" w:rsidP="00086E2C">
      <w:r>
        <w:separator/>
      </w:r>
    </w:p>
  </w:footnote>
  <w:footnote w:type="continuationSeparator" w:id="0">
    <w:p w14:paraId="197146A6" w14:textId="77777777" w:rsidR="006E44D2" w:rsidRDefault="006E44D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D1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46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F14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4F"/>
    <w:rsid w:val="00086E2C"/>
    <w:rsid w:val="000A2E7A"/>
    <w:rsid w:val="000A6F4F"/>
    <w:rsid w:val="002244B7"/>
    <w:rsid w:val="00292EBA"/>
    <w:rsid w:val="00314D94"/>
    <w:rsid w:val="005435B9"/>
    <w:rsid w:val="00617568"/>
    <w:rsid w:val="006E44D2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EB28"/>
  <w15:chartTrackingRefBased/>
  <w15:docId w15:val="{5685FFFD-95B5-4801-9ED1-B76A81D1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F4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2026-06-04T11:45:00Z</dcterms:created>
  <dcterms:modified xsi:type="dcterms:W3CDTF">2026-06-04T11:46:00Z</dcterms:modified>
</cp:coreProperties>
</file>