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42259" w14:textId="77777777" w:rsidR="00635477" w:rsidRDefault="00635477" w:rsidP="006354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CRANE</w:t>
      </w:r>
      <w:r>
        <w:rPr>
          <w:rFonts w:cs="Times New Roman"/>
          <w:szCs w:val="24"/>
        </w:rPr>
        <w:t xml:space="preserve">      (fl.1427)</w:t>
      </w:r>
    </w:p>
    <w:p w14:paraId="33568A3F" w14:textId="77777777" w:rsidR="00635477" w:rsidRDefault="00635477" w:rsidP="006354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Fletcher.</w:t>
      </w:r>
    </w:p>
    <w:p w14:paraId="1A026B88" w14:textId="77777777" w:rsidR="00635477" w:rsidRDefault="00635477" w:rsidP="00635477">
      <w:pPr>
        <w:pStyle w:val="NoSpacing"/>
        <w:rPr>
          <w:rFonts w:cs="Times New Roman"/>
          <w:szCs w:val="24"/>
        </w:rPr>
      </w:pPr>
    </w:p>
    <w:p w14:paraId="69E3EF4F" w14:textId="77777777" w:rsidR="00635477" w:rsidRDefault="00635477" w:rsidP="00635477">
      <w:pPr>
        <w:pStyle w:val="NoSpacing"/>
        <w:rPr>
          <w:rFonts w:cs="Times New Roman"/>
          <w:szCs w:val="24"/>
        </w:rPr>
      </w:pPr>
    </w:p>
    <w:p w14:paraId="68609EA9" w14:textId="77777777" w:rsidR="00635477" w:rsidRDefault="00635477" w:rsidP="006354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1427</w:t>
      </w:r>
      <w:r>
        <w:rPr>
          <w:rFonts w:cs="Times New Roman"/>
          <w:szCs w:val="24"/>
        </w:rPr>
        <w:tab/>
        <w:t>He made a plaint of debt against Nicholas Cressy of Wheathampstead,</w:t>
      </w:r>
    </w:p>
    <w:p w14:paraId="5DB3A7FD" w14:textId="77777777" w:rsidR="00635477" w:rsidRDefault="00635477" w:rsidP="006354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Hertfordshire(q.v.), and John Cressy of </w:t>
      </w:r>
      <w:proofErr w:type="spellStart"/>
      <w:r>
        <w:rPr>
          <w:rFonts w:cs="Times New Roman"/>
          <w:szCs w:val="24"/>
        </w:rPr>
        <w:t>Wheathampsteam</w:t>
      </w:r>
      <w:proofErr w:type="spellEnd"/>
      <w:r>
        <w:rPr>
          <w:rFonts w:cs="Times New Roman"/>
          <w:szCs w:val="24"/>
        </w:rPr>
        <w:t>(q.v.).</w:t>
      </w:r>
    </w:p>
    <w:p w14:paraId="504072A5" w14:textId="77777777" w:rsidR="00635477" w:rsidRDefault="00635477" w:rsidP="006354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12310">
          <w:rPr>
            <w:rStyle w:val="Hyperlink"/>
            <w:rFonts w:cs="Times New Roman"/>
            <w:szCs w:val="24"/>
          </w:rPr>
          <w:t>https://waalt.uh.edu/index.php/CP40/664</w:t>
        </w:r>
      </w:hyperlink>
      <w:r>
        <w:rPr>
          <w:rFonts w:cs="Times New Roman"/>
          <w:szCs w:val="24"/>
        </w:rPr>
        <w:t xml:space="preserve"> )</w:t>
      </w:r>
    </w:p>
    <w:p w14:paraId="537B06B2" w14:textId="77777777" w:rsidR="00635477" w:rsidRDefault="00635477" w:rsidP="00635477">
      <w:pPr>
        <w:pStyle w:val="NoSpacing"/>
        <w:rPr>
          <w:rFonts w:cs="Times New Roman"/>
          <w:szCs w:val="24"/>
        </w:rPr>
      </w:pPr>
    </w:p>
    <w:p w14:paraId="31BCC3F1" w14:textId="77777777" w:rsidR="00635477" w:rsidRDefault="00635477" w:rsidP="00635477">
      <w:pPr>
        <w:pStyle w:val="NoSpacing"/>
        <w:rPr>
          <w:rFonts w:cs="Times New Roman"/>
          <w:szCs w:val="24"/>
        </w:rPr>
      </w:pPr>
    </w:p>
    <w:p w14:paraId="31B5AFE5" w14:textId="77777777" w:rsidR="00635477" w:rsidRDefault="00635477" w:rsidP="006354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April 2026</w:t>
      </w:r>
    </w:p>
    <w:p w14:paraId="2FAAACD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3B2B8" w14:textId="77777777" w:rsidR="00003769" w:rsidRDefault="00003769" w:rsidP="00086E2C">
      <w:pPr>
        <w:spacing w:after="0" w:line="240" w:lineRule="auto"/>
      </w:pPr>
      <w:r>
        <w:separator/>
      </w:r>
    </w:p>
  </w:endnote>
  <w:endnote w:type="continuationSeparator" w:id="0">
    <w:p w14:paraId="2B2BA298" w14:textId="77777777" w:rsidR="00003769" w:rsidRDefault="0000376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D2ED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ED04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86B4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3A950" w14:textId="77777777" w:rsidR="00003769" w:rsidRDefault="00003769" w:rsidP="00086E2C">
      <w:pPr>
        <w:spacing w:after="0" w:line="240" w:lineRule="auto"/>
      </w:pPr>
      <w:r>
        <w:separator/>
      </w:r>
    </w:p>
  </w:footnote>
  <w:footnote w:type="continuationSeparator" w:id="0">
    <w:p w14:paraId="515A5B28" w14:textId="77777777" w:rsidR="00003769" w:rsidRDefault="0000376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5265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5335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1556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477"/>
    <w:rsid w:val="00003769"/>
    <w:rsid w:val="00086E2C"/>
    <w:rsid w:val="000A2E7A"/>
    <w:rsid w:val="002244B7"/>
    <w:rsid w:val="002F4BF3"/>
    <w:rsid w:val="00314D94"/>
    <w:rsid w:val="00617568"/>
    <w:rsid w:val="00635477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9C8C7"/>
  <w15:chartTrackingRefBased/>
  <w15:docId w15:val="{4BD07328-B6BB-431F-946A-51FC716D5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35477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63547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2026-04-25T06:41:00Z</dcterms:created>
  <dcterms:modified xsi:type="dcterms:W3CDTF">2026-04-25T06:41:00Z</dcterms:modified>
</cp:coreProperties>
</file>