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B8495" w14:textId="77777777" w:rsidR="00246297" w:rsidRDefault="00246297" w:rsidP="00246297">
      <w:pPr>
        <w:pStyle w:val="NoSpacing"/>
      </w:pPr>
      <w:r>
        <w:rPr>
          <w:u w:val="single"/>
        </w:rPr>
        <w:t>John CRANE</w:t>
      </w:r>
      <w:r>
        <w:t xml:space="preserve">      (fl.1443)</w:t>
      </w:r>
    </w:p>
    <w:p w14:paraId="0E0A1EF9" w14:textId="77777777" w:rsidR="00246297" w:rsidRDefault="00246297" w:rsidP="00246297">
      <w:pPr>
        <w:pStyle w:val="NoSpacing"/>
      </w:pPr>
      <w:r>
        <w:t>of London. Fletcher.</w:t>
      </w:r>
    </w:p>
    <w:p w14:paraId="3552FDF1" w14:textId="77777777" w:rsidR="00246297" w:rsidRDefault="00246297" w:rsidP="00246297">
      <w:pPr>
        <w:pStyle w:val="NoSpacing"/>
      </w:pPr>
    </w:p>
    <w:p w14:paraId="4BE4C4F7" w14:textId="77777777" w:rsidR="00246297" w:rsidRDefault="00246297" w:rsidP="00246297">
      <w:pPr>
        <w:pStyle w:val="NoSpacing"/>
      </w:pPr>
    </w:p>
    <w:p w14:paraId="22651D56" w14:textId="77777777" w:rsidR="00246297" w:rsidRDefault="00246297" w:rsidP="00246297">
      <w:pPr>
        <w:pStyle w:val="NoSpacing"/>
      </w:pPr>
      <w:r>
        <w:t>Son of William Crane.</w:t>
      </w:r>
    </w:p>
    <w:p w14:paraId="1C232B69" w14:textId="77777777" w:rsidR="00246297" w:rsidRDefault="00246297" w:rsidP="00246297">
      <w:pPr>
        <w:pStyle w:val="NoSpacing"/>
      </w:pPr>
      <w:r>
        <w:t xml:space="preserve">( </w:t>
      </w:r>
      <w:r w:rsidRPr="007B3F3A">
        <w:rPr>
          <w:i/>
          <w:iCs/>
        </w:rPr>
        <w:t>Medieval Londoners Database</w:t>
      </w:r>
      <w:r w:rsidRPr="007B3F3A">
        <w:t>, New York: Fordham University (accessed: 6/6/2026) - </w:t>
      </w:r>
      <w:hyperlink r:id="rId6" w:history="1">
        <w:r w:rsidRPr="007B3F3A">
          <w:rPr>
            <w:rStyle w:val="Hyperlink"/>
          </w:rPr>
          <w:t>https://mld.ace.fordham.edu/s/mld/person?id=8738</w:t>
        </w:r>
      </w:hyperlink>
      <w:r>
        <w:t xml:space="preserve"> )</w:t>
      </w:r>
    </w:p>
    <w:p w14:paraId="0C451358" w14:textId="77777777" w:rsidR="00246297" w:rsidRDefault="00246297" w:rsidP="00246297">
      <w:pPr>
        <w:pStyle w:val="NoSpacing"/>
      </w:pPr>
    </w:p>
    <w:p w14:paraId="5103D349" w14:textId="77777777" w:rsidR="00246297" w:rsidRDefault="00246297" w:rsidP="00246297">
      <w:pPr>
        <w:pStyle w:val="NoSpacing"/>
      </w:pPr>
    </w:p>
    <w:p w14:paraId="1ACD79D4" w14:textId="77777777" w:rsidR="00246297" w:rsidRDefault="00246297" w:rsidP="00246297">
      <w:pPr>
        <w:pStyle w:val="NoSpacing"/>
      </w:pPr>
      <w:r>
        <w:tab/>
        <w:t>1439</w:t>
      </w:r>
      <w:r>
        <w:tab/>
        <w:t>He occurs in his father’s Will.   (ibid.)</w:t>
      </w:r>
    </w:p>
    <w:p w14:paraId="57C7797B" w14:textId="77777777" w:rsidR="00246297" w:rsidRDefault="00246297" w:rsidP="00246297">
      <w:pPr>
        <w:pStyle w:val="NoSpacing"/>
      </w:pPr>
      <w:r>
        <w:tab/>
        <w:t>1443</w:t>
      </w:r>
      <w:r>
        <w:tab/>
        <w:t>He made his Will.     (ibid.)</w:t>
      </w:r>
    </w:p>
    <w:p w14:paraId="1A8C37C1" w14:textId="77777777" w:rsidR="00246297" w:rsidRDefault="00246297" w:rsidP="00246297">
      <w:pPr>
        <w:pStyle w:val="NoSpacing"/>
      </w:pPr>
    </w:p>
    <w:p w14:paraId="1043B950" w14:textId="77777777" w:rsidR="00246297" w:rsidRDefault="00246297" w:rsidP="00246297">
      <w:pPr>
        <w:pStyle w:val="NoSpacing"/>
      </w:pPr>
    </w:p>
    <w:p w14:paraId="1128EF82" w14:textId="77777777" w:rsidR="00246297" w:rsidRDefault="00246297" w:rsidP="00246297">
      <w:pPr>
        <w:pStyle w:val="NoSpacing"/>
      </w:pPr>
      <w:r>
        <w:t>[with thanks to Guy Wilson for the source]</w:t>
      </w:r>
    </w:p>
    <w:p w14:paraId="6A78FF9A" w14:textId="77777777" w:rsidR="00246297" w:rsidRDefault="00246297" w:rsidP="00246297">
      <w:pPr>
        <w:pStyle w:val="NoSpacing"/>
      </w:pPr>
    </w:p>
    <w:p w14:paraId="3EF2ABAF" w14:textId="77777777" w:rsidR="00246297" w:rsidRDefault="00246297" w:rsidP="00246297">
      <w:pPr>
        <w:pStyle w:val="NoSpacing"/>
      </w:pPr>
    </w:p>
    <w:p w14:paraId="7EB13243" w14:textId="77777777" w:rsidR="00246297" w:rsidRDefault="00246297" w:rsidP="00246297">
      <w:pPr>
        <w:pStyle w:val="NoSpacing"/>
      </w:pPr>
      <w:r>
        <w:t>6 June 2026</w:t>
      </w:r>
    </w:p>
    <w:p w14:paraId="3380A25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A6D7" w14:textId="77777777" w:rsidR="001C07BD" w:rsidRDefault="001C07BD" w:rsidP="00086E2C">
      <w:pPr>
        <w:spacing w:after="0" w:line="240" w:lineRule="auto"/>
      </w:pPr>
      <w:r>
        <w:separator/>
      </w:r>
    </w:p>
  </w:endnote>
  <w:endnote w:type="continuationSeparator" w:id="0">
    <w:p w14:paraId="071A5EBA" w14:textId="77777777" w:rsidR="001C07BD" w:rsidRDefault="001C07B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1AA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EBE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3ABD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54F4F" w14:textId="77777777" w:rsidR="001C07BD" w:rsidRDefault="001C07BD" w:rsidP="00086E2C">
      <w:pPr>
        <w:spacing w:after="0" w:line="240" w:lineRule="auto"/>
      </w:pPr>
      <w:r>
        <w:separator/>
      </w:r>
    </w:p>
  </w:footnote>
  <w:footnote w:type="continuationSeparator" w:id="0">
    <w:p w14:paraId="37882F40" w14:textId="77777777" w:rsidR="001C07BD" w:rsidRDefault="001C07B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95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38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73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97"/>
    <w:rsid w:val="00086E2C"/>
    <w:rsid w:val="000A2E7A"/>
    <w:rsid w:val="001C07BD"/>
    <w:rsid w:val="002244B7"/>
    <w:rsid w:val="00246297"/>
    <w:rsid w:val="00314D94"/>
    <w:rsid w:val="005435B9"/>
    <w:rsid w:val="00617568"/>
    <w:rsid w:val="006E68FA"/>
    <w:rsid w:val="00886B5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25B2"/>
  <w15:chartTrackingRefBased/>
  <w15:docId w15:val="{ADB01760-A737-46AA-B4D6-870E7569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462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73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65</Words>
  <Characters>353</Characters>
  <Application>Microsoft Office Word</Application>
  <DocSecurity>0</DocSecurity>
  <Lines>22</Lines>
  <Paragraphs>12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2026-06-06T16:13:00Z</dcterms:created>
  <dcterms:modified xsi:type="dcterms:W3CDTF">2026-06-06T16:14:00Z</dcterms:modified>
</cp:coreProperties>
</file>