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0B8F" w14:textId="77777777" w:rsidR="002577F1" w:rsidRDefault="002577F1" w:rsidP="002577F1">
      <w:pPr>
        <w:pStyle w:val="NoSpacing"/>
      </w:pPr>
      <w:r>
        <w:rPr>
          <w:u w:val="single"/>
        </w:rPr>
        <w:t>Thomas CRAWFORD</w:t>
      </w:r>
      <w:r>
        <w:t xml:space="preserve">       (fl.1484)</w:t>
      </w:r>
    </w:p>
    <w:p w14:paraId="13C15D6B" w14:textId="77777777" w:rsidR="002577F1" w:rsidRDefault="002577F1" w:rsidP="002577F1">
      <w:pPr>
        <w:pStyle w:val="NoSpacing"/>
      </w:pPr>
      <w:r>
        <w:t>A yeoman of the Crown.</w:t>
      </w:r>
    </w:p>
    <w:p w14:paraId="7C299DFF" w14:textId="77777777" w:rsidR="002577F1" w:rsidRDefault="002577F1" w:rsidP="002577F1">
      <w:pPr>
        <w:pStyle w:val="NoSpacing"/>
      </w:pPr>
    </w:p>
    <w:p w14:paraId="639F2E74" w14:textId="77777777" w:rsidR="002577F1" w:rsidRDefault="002577F1" w:rsidP="002577F1">
      <w:pPr>
        <w:pStyle w:val="NoSpacing"/>
      </w:pPr>
    </w:p>
    <w:p w14:paraId="6CC60ADA" w14:textId="77777777" w:rsidR="002577F1" w:rsidRDefault="002577F1" w:rsidP="002577F1">
      <w:pPr>
        <w:pStyle w:val="NoSpacing"/>
      </w:pPr>
      <w:r>
        <w:t>16 Aug.1484</w:t>
      </w:r>
      <w:r>
        <w:tab/>
        <w:t>He was granted the offices of verger of Sandwich and custodian of</w:t>
      </w:r>
    </w:p>
    <w:p w14:paraId="049B50EC" w14:textId="77777777" w:rsidR="002577F1" w:rsidRDefault="002577F1" w:rsidP="002577F1">
      <w:pPr>
        <w:pStyle w:val="NoSpacing"/>
      </w:pPr>
      <w:r>
        <w:tab/>
      </w:r>
      <w:r>
        <w:tab/>
        <w:t>the castle there.    (C.P.R.  1476-85 p.482)</w:t>
      </w:r>
    </w:p>
    <w:p w14:paraId="557C2DCC" w14:textId="77777777" w:rsidR="002577F1" w:rsidRDefault="002577F1" w:rsidP="002577F1">
      <w:pPr>
        <w:pStyle w:val="NoSpacing"/>
      </w:pPr>
    </w:p>
    <w:p w14:paraId="17F5D091" w14:textId="77777777" w:rsidR="002577F1" w:rsidRDefault="002577F1" w:rsidP="002577F1">
      <w:pPr>
        <w:pStyle w:val="NoSpacing"/>
      </w:pPr>
    </w:p>
    <w:p w14:paraId="4C4EFBE7" w14:textId="77777777" w:rsidR="002577F1" w:rsidRDefault="002577F1" w:rsidP="002577F1">
      <w:pPr>
        <w:pStyle w:val="NoSpacing"/>
      </w:pPr>
      <w:r>
        <w:t>23 February 2026</w:t>
      </w:r>
    </w:p>
    <w:p w14:paraId="769C97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5F7A" w14:textId="77777777" w:rsidR="00C81780" w:rsidRDefault="00C81780" w:rsidP="00086E2C">
      <w:pPr>
        <w:spacing w:after="0" w:line="240" w:lineRule="auto"/>
      </w:pPr>
      <w:r>
        <w:separator/>
      </w:r>
    </w:p>
  </w:endnote>
  <w:endnote w:type="continuationSeparator" w:id="0">
    <w:p w14:paraId="7C7A08BA" w14:textId="77777777" w:rsidR="00C81780" w:rsidRDefault="00C8178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50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D1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EE3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50FF" w14:textId="77777777" w:rsidR="00C81780" w:rsidRDefault="00C81780" w:rsidP="00086E2C">
      <w:pPr>
        <w:spacing w:after="0" w:line="240" w:lineRule="auto"/>
      </w:pPr>
      <w:r>
        <w:separator/>
      </w:r>
    </w:p>
  </w:footnote>
  <w:footnote w:type="continuationSeparator" w:id="0">
    <w:p w14:paraId="727F3038" w14:textId="77777777" w:rsidR="00C81780" w:rsidRDefault="00C8178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860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49C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F84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F1"/>
    <w:rsid w:val="00086E2C"/>
    <w:rsid w:val="000A2E7A"/>
    <w:rsid w:val="002244B7"/>
    <w:rsid w:val="002577F1"/>
    <w:rsid w:val="00314D94"/>
    <w:rsid w:val="004773FD"/>
    <w:rsid w:val="00617568"/>
    <w:rsid w:val="006E68FA"/>
    <w:rsid w:val="00C8178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13B9E"/>
  <w15:chartTrackingRefBased/>
  <w15:docId w15:val="{BFBF2EF5-B7EE-433F-92D1-7F394F31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577F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175</Characters>
  <Application>Microsoft Office Word</Application>
  <DocSecurity>0</DocSecurity>
  <Lines>10</Lines>
  <Paragraphs>6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2026-02-27T07:37:00Z</dcterms:created>
  <dcterms:modified xsi:type="dcterms:W3CDTF">2026-02-27T07:37:00Z</dcterms:modified>
</cp:coreProperties>
</file>