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0FDF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CRAWESCHA</w:t>
      </w:r>
      <w:r>
        <w:rPr>
          <w:rFonts w:ascii="Times New Roman" w:hAnsi="Times New Roman" w:cs="Times New Roman"/>
          <w:lang w:val="en-US"/>
        </w:rPr>
        <w:t xml:space="preserve">        (fl.1475)</w:t>
      </w:r>
    </w:p>
    <w:p w14:paraId="26DD9D7A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Calthorn</w:t>
      </w:r>
      <w:proofErr w:type="spellEnd"/>
      <w:r>
        <w:rPr>
          <w:rFonts w:ascii="Times New Roman" w:hAnsi="Times New Roman" w:cs="Times New Roman"/>
          <w:lang w:val="en-US"/>
        </w:rPr>
        <w:t>. Yeoman.</w:t>
      </w:r>
    </w:p>
    <w:p w14:paraId="1EEF2564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</w:p>
    <w:p w14:paraId="577A3F86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</w:p>
    <w:p w14:paraId="07E3DB7D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1475</w:t>
      </w:r>
      <w:r>
        <w:rPr>
          <w:rFonts w:ascii="Times New Roman" w:hAnsi="Times New Roman" w:cs="Times New Roman"/>
          <w:lang w:val="en-US"/>
        </w:rPr>
        <w:tab/>
        <w:t>Margaret Crawescha(q.v.) brought a plaint of trespass against him and</w:t>
      </w:r>
    </w:p>
    <w:p w14:paraId="4B67FBCA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8 others.      ( </w:t>
      </w:r>
      <w:hyperlink r:id="rId6" w:history="1">
        <w:r w:rsidRPr="0029367E">
          <w:rPr>
            <w:rStyle w:val="Hyperlink"/>
            <w:rFonts w:ascii="Times New Roman" w:hAnsi="Times New Roman" w:cs="Times New Roman"/>
            <w:lang w:val="en-US"/>
          </w:rPr>
          <w:t>https://waalt.uh.edu/index.php/KB27/854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F3342C1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</w:p>
    <w:p w14:paraId="1C94E62B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</w:p>
    <w:p w14:paraId="174EC36F" w14:textId="77777777" w:rsidR="00F47B79" w:rsidRDefault="00F47B79" w:rsidP="00F47B7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February 2026</w:t>
      </w:r>
    </w:p>
    <w:p w14:paraId="20590B4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348B3" w14:textId="77777777" w:rsidR="00A35F54" w:rsidRDefault="00A35F54" w:rsidP="00086E2C">
      <w:pPr>
        <w:spacing w:after="0" w:line="240" w:lineRule="auto"/>
      </w:pPr>
      <w:r>
        <w:separator/>
      </w:r>
    </w:p>
  </w:endnote>
  <w:endnote w:type="continuationSeparator" w:id="0">
    <w:p w14:paraId="552ABD26" w14:textId="77777777" w:rsidR="00A35F54" w:rsidRDefault="00A35F5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09A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7D0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0DCD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51D58" w14:textId="77777777" w:rsidR="00A35F54" w:rsidRDefault="00A35F54" w:rsidP="00086E2C">
      <w:pPr>
        <w:spacing w:after="0" w:line="240" w:lineRule="auto"/>
      </w:pPr>
      <w:r>
        <w:separator/>
      </w:r>
    </w:p>
  </w:footnote>
  <w:footnote w:type="continuationSeparator" w:id="0">
    <w:p w14:paraId="2EE250C8" w14:textId="77777777" w:rsidR="00A35F54" w:rsidRDefault="00A35F5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F1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529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F87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79"/>
    <w:rsid w:val="00086E2C"/>
    <w:rsid w:val="000A2E7A"/>
    <w:rsid w:val="002244B7"/>
    <w:rsid w:val="00314D94"/>
    <w:rsid w:val="003B4C12"/>
    <w:rsid w:val="00617568"/>
    <w:rsid w:val="006E68FA"/>
    <w:rsid w:val="00A35F54"/>
    <w:rsid w:val="00ED3A55"/>
    <w:rsid w:val="00F479D0"/>
    <w:rsid w:val="00F4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E2C8"/>
  <w15:chartTrackingRefBased/>
  <w15:docId w15:val="{B5C75C47-6915-4707-8CDB-DE8AE98F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47B7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7B7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236</Characters>
  <Application>Microsoft Office Word</Application>
  <DocSecurity>0</DocSecurity>
  <Lines>13</Lines>
  <Paragraphs>7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2026-02-25T00:08:00Z</dcterms:created>
  <dcterms:modified xsi:type="dcterms:W3CDTF">2026-02-25T00:08:00Z</dcterms:modified>
</cp:coreProperties>
</file>