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5A5A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Margaret CRAWESCHA</w:t>
      </w:r>
      <w:r>
        <w:rPr>
          <w:rFonts w:ascii="Times New Roman" w:hAnsi="Times New Roman" w:cs="Times New Roman"/>
          <w:lang w:val="en-US"/>
        </w:rPr>
        <w:t xml:space="preserve">      (fl.1475)</w:t>
      </w:r>
    </w:p>
    <w:p w14:paraId="03E4FF2C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Widow.</w:t>
      </w:r>
    </w:p>
    <w:p w14:paraId="031DF19C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</w:p>
    <w:p w14:paraId="2ECAB11C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</w:p>
    <w:p w14:paraId="30F944EF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1475</w:t>
      </w:r>
      <w:r>
        <w:rPr>
          <w:rFonts w:ascii="Times New Roman" w:hAnsi="Times New Roman" w:cs="Times New Roman"/>
          <w:lang w:val="en-US"/>
        </w:rPr>
        <w:tab/>
        <w:t xml:space="preserve">She made a plaint of trespass against Richard Crawescha of </w:t>
      </w:r>
      <w:proofErr w:type="spellStart"/>
      <w:r>
        <w:rPr>
          <w:rFonts w:ascii="Times New Roman" w:hAnsi="Times New Roman" w:cs="Times New Roman"/>
          <w:lang w:val="en-US"/>
        </w:rPr>
        <w:t>Calthorn</w:t>
      </w:r>
      <w:proofErr w:type="spellEnd"/>
      <w:r>
        <w:rPr>
          <w:rFonts w:ascii="Times New Roman" w:hAnsi="Times New Roman" w:cs="Times New Roman"/>
          <w:lang w:val="en-US"/>
        </w:rPr>
        <w:t>(q.v.)</w:t>
      </w:r>
    </w:p>
    <w:p w14:paraId="65D6536C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8 others.      ( </w:t>
      </w:r>
      <w:hyperlink r:id="rId6" w:history="1">
        <w:r w:rsidRPr="0029367E">
          <w:rPr>
            <w:rStyle w:val="Hyperlink"/>
            <w:rFonts w:ascii="Times New Roman" w:hAnsi="Times New Roman" w:cs="Times New Roman"/>
            <w:lang w:val="en-US"/>
          </w:rPr>
          <w:t>https://waalt.uh.edu/index.php/KB27/854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A4B44D4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</w:p>
    <w:p w14:paraId="649C56C0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</w:p>
    <w:p w14:paraId="5CB8E681" w14:textId="77777777" w:rsidR="009C1454" w:rsidRDefault="009C1454" w:rsidP="009C145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February 2026</w:t>
      </w:r>
    </w:p>
    <w:p w14:paraId="12EDCA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5B7D5" w14:textId="77777777" w:rsidR="002D2D5E" w:rsidRDefault="002D2D5E" w:rsidP="00086E2C">
      <w:pPr>
        <w:spacing w:after="0" w:line="240" w:lineRule="auto"/>
      </w:pPr>
      <w:r>
        <w:separator/>
      </w:r>
    </w:p>
  </w:endnote>
  <w:endnote w:type="continuationSeparator" w:id="0">
    <w:p w14:paraId="688D21FC" w14:textId="77777777" w:rsidR="002D2D5E" w:rsidRDefault="002D2D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DE3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68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C8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F5D1D" w14:textId="77777777" w:rsidR="002D2D5E" w:rsidRDefault="002D2D5E" w:rsidP="00086E2C">
      <w:pPr>
        <w:spacing w:after="0" w:line="240" w:lineRule="auto"/>
      </w:pPr>
      <w:r>
        <w:separator/>
      </w:r>
    </w:p>
  </w:footnote>
  <w:footnote w:type="continuationSeparator" w:id="0">
    <w:p w14:paraId="5430D46E" w14:textId="77777777" w:rsidR="002D2D5E" w:rsidRDefault="002D2D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FA7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E6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5D5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54"/>
    <w:rsid w:val="00086E2C"/>
    <w:rsid w:val="000A2E7A"/>
    <w:rsid w:val="002244B7"/>
    <w:rsid w:val="002D2D5E"/>
    <w:rsid w:val="00314D94"/>
    <w:rsid w:val="003B4C12"/>
    <w:rsid w:val="00617568"/>
    <w:rsid w:val="006E68FA"/>
    <w:rsid w:val="009C14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DB361"/>
  <w15:chartTrackingRefBased/>
  <w15:docId w15:val="{ABF6EE60-49CF-4D75-8E97-8E8F41EB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C145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4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221</Characters>
  <Application>Microsoft Office Word</Application>
  <DocSecurity>0</DocSecurity>
  <Lines>12</Lines>
  <Paragraphs>6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2026-02-25T19:58:00Z</dcterms:created>
  <dcterms:modified xsi:type="dcterms:W3CDTF">2026-02-25T19:59:00Z</dcterms:modified>
</cp:coreProperties>
</file>