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A8312" w14:textId="77777777" w:rsidR="00857C42" w:rsidRDefault="00857C42" w:rsidP="00857C42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William CRATHORN</w:t>
      </w:r>
      <w:r>
        <w:rPr>
          <w:rFonts w:eastAsia="Times New Roman"/>
        </w:rPr>
        <w:t xml:space="preserve">        (fl.1440)</w:t>
      </w:r>
    </w:p>
    <w:p w14:paraId="53231E6F" w14:textId="77777777" w:rsidR="00857C42" w:rsidRDefault="00857C42" w:rsidP="00857C42">
      <w:pPr>
        <w:pStyle w:val="NoSpacing"/>
        <w:rPr>
          <w:rFonts w:eastAsia="Times New Roman"/>
        </w:rPr>
      </w:pPr>
      <w:r>
        <w:rPr>
          <w:rFonts w:eastAsia="Times New Roman"/>
        </w:rPr>
        <w:t>of York. Merchant.</w:t>
      </w:r>
    </w:p>
    <w:p w14:paraId="05535A73" w14:textId="77777777" w:rsidR="00857C42" w:rsidRDefault="00857C42" w:rsidP="00857C42">
      <w:pPr>
        <w:pStyle w:val="NoSpacing"/>
        <w:rPr>
          <w:rFonts w:eastAsia="Times New Roman"/>
        </w:rPr>
      </w:pPr>
    </w:p>
    <w:p w14:paraId="69C1A43F" w14:textId="77777777" w:rsidR="00857C42" w:rsidRDefault="00857C42" w:rsidP="00857C42">
      <w:pPr>
        <w:pStyle w:val="NoSpacing"/>
        <w:rPr>
          <w:rFonts w:eastAsia="Times New Roman"/>
        </w:rPr>
      </w:pPr>
    </w:p>
    <w:p w14:paraId="44C7071D" w14:textId="77777777" w:rsidR="00857C42" w:rsidRDefault="00857C42" w:rsidP="00857C42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1440</w:t>
      </w:r>
      <w:r>
        <w:rPr>
          <w:rFonts w:eastAsia="Times New Roman"/>
        </w:rPr>
        <w:tab/>
        <w:t>He and Thomas Crathorn of York, merchant(q.v.), made a plaint of debt</w:t>
      </w:r>
    </w:p>
    <w:p w14:paraId="2268B18A" w14:textId="77777777" w:rsidR="00857C42" w:rsidRDefault="00857C42" w:rsidP="00857C42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against Unknown Gilbert of Penrith(q.v.) and William Lorymer of</w:t>
      </w:r>
    </w:p>
    <w:p w14:paraId="256FB1FB" w14:textId="77777777" w:rsidR="00857C42" w:rsidRDefault="00857C42" w:rsidP="00857C42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Bevereley(q.v.).</w:t>
      </w:r>
    </w:p>
    <w:p w14:paraId="490BC286" w14:textId="77777777" w:rsidR="00857C42" w:rsidRDefault="00857C42" w:rsidP="00857C42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9F1F0D">
          <w:rPr>
            <w:rStyle w:val="Hyperlink"/>
            <w:rFonts w:eastAsia="Times New Roman"/>
          </w:rPr>
          <w:t>http://aalt.law.uh.edu/Indices/CP40Indices/CP40no717/CP40no717Pl.htm</w:t>
        </w:r>
      </w:hyperlink>
      <w:r>
        <w:rPr>
          <w:rFonts w:eastAsia="Times New Roman"/>
        </w:rPr>
        <w:t xml:space="preserve"> )</w:t>
      </w:r>
    </w:p>
    <w:p w14:paraId="63326E70" w14:textId="77777777" w:rsidR="00857C42" w:rsidRDefault="00857C42" w:rsidP="00857C42">
      <w:pPr>
        <w:pStyle w:val="NoSpacing"/>
        <w:rPr>
          <w:rFonts w:eastAsia="Times New Roman"/>
        </w:rPr>
      </w:pPr>
    </w:p>
    <w:p w14:paraId="20C39DC6" w14:textId="77777777" w:rsidR="00857C42" w:rsidRDefault="00857C42" w:rsidP="00857C42">
      <w:pPr>
        <w:pStyle w:val="NoSpacing"/>
        <w:rPr>
          <w:rFonts w:eastAsia="Times New Roman"/>
        </w:rPr>
      </w:pPr>
    </w:p>
    <w:p w14:paraId="0B887BAA" w14:textId="77777777" w:rsidR="00857C42" w:rsidRDefault="00857C42" w:rsidP="00857C42">
      <w:pPr>
        <w:pStyle w:val="NoSpacing"/>
        <w:rPr>
          <w:rFonts w:eastAsia="Times New Roman"/>
        </w:rPr>
      </w:pPr>
      <w:r>
        <w:rPr>
          <w:rFonts w:eastAsia="Times New Roman"/>
        </w:rPr>
        <w:t>27 January 2026</w:t>
      </w:r>
    </w:p>
    <w:p w14:paraId="17D676A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AE31B" w14:textId="77777777" w:rsidR="0029150B" w:rsidRDefault="0029150B" w:rsidP="00086E2C">
      <w:pPr>
        <w:spacing w:after="0" w:line="240" w:lineRule="auto"/>
      </w:pPr>
      <w:r>
        <w:separator/>
      </w:r>
    </w:p>
  </w:endnote>
  <w:endnote w:type="continuationSeparator" w:id="0">
    <w:p w14:paraId="1EBD591F" w14:textId="77777777" w:rsidR="0029150B" w:rsidRDefault="0029150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CBC2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7DE3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EB8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97991" w14:textId="77777777" w:rsidR="0029150B" w:rsidRDefault="0029150B" w:rsidP="00086E2C">
      <w:pPr>
        <w:spacing w:after="0" w:line="240" w:lineRule="auto"/>
      </w:pPr>
      <w:r>
        <w:separator/>
      </w:r>
    </w:p>
  </w:footnote>
  <w:footnote w:type="continuationSeparator" w:id="0">
    <w:p w14:paraId="5566491B" w14:textId="77777777" w:rsidR="0029150B" w:rsidRDefault="0029150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74C7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76F2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17F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42"/>
    <w:rsid w:val="00086E2C"/>
    <w:rsid w:val="000A2E7A"/>
    <w:rsid w:val="002244B7"/>
    <w:rsid w:val="0029150B"/>
    <w:rsid w:val="00314D94"/>
    <w:rsid w:val="00571918"/>
    <w:rsid w:val="00617568"/>
    <w:rsid w:val="006E68FA"/>
    <w:rsid w:val="00857C4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27BE9"/>
  <w15:chartTrackingRefBased/>
  <w15:docId w15:val="{786ADA5F-5CF7-4D60-B1ED-CAA16B896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57C42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57C4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2026-02-01T15:29:00Z</dcterms:created>
  <dcterms:modified xsi:type="dcterms:W3CDTF">2026-02-01T15:30:00Z</dcterms:modified>
</cp:coreProperties>
</file>