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468EBA" w14:textId="77777777" w:rsidR="00734108" w:rsidRDefault="00734108" w:rsidP="00734108">
      <w:r>
        <w:rPr>
          <w:rFonts w:cs="Times New Roman"/>
          <w:u w:val="single"/>
        </w:rPr>
        <w:t>Robert CRATHORN</w:t>
      </w:r>
      <w:r>
        <w:rPr>
          <w:rFonts w:cs="Times New Roman"/>
        </w:rPr>
        <w:t xml:space="preserve">       </w:t>
      </w:r>
      <w:r>
        <w:t>(fl.1401)</w:t>
      </w:r>
    </w:p>
    <w:p w14:paraId="03DE588E" w14:textId="77777777" w:rsidR="00734108" w:rsidRDefault="00734108" w:rsidP="00734108">
      <w:r>
        <w:t>of Crathorne Church.</w:t>
      </w:r>
    </w:p>
    <w:p w14:paraId="03F7F10B" w14:textId="77777777" w:rsidR="00734108" w:rsidRDefault="00734108" w:rsidP="00734108"/>
    <w:p w14:paraId="59E6E1FA" w14:textId="77777777" w:rsidR="00734108" w:rsidRDefault="00734108" w:rsidP="00734108"/>
    <w:p w14:paraId="09780964" w14:textId="77777777" w:rsidR="00734108" w:rsidRDefault="00734108" w:rsidP="00734108">
      <w:r>
        <w:t xml:space="preserve">  2 Apr.1401</w:t>
      </w:r>
      <w:r>
        <w:tab/>
        <w:t xml:space="preserve">He was ordained deacon in the collegiate church of </w:t>
      </w:r>
      <w:proofErr w:type="spellStart"/>
      <w:r>
        <w:t>St.John</w:t>
      </w:r>
      <w:proofErr w:type="spellEnd"/>
      <w:r>
        <w:t>, Beverley.</w:t>
      </w:r>
    </w:p>
    <w:p w14:paraId="5D0D0570" w14:textId="77777777" w:rsidR="00734108" w:rsidRDefault="00734108" w:rsidP="00734108">
      <w:pPr>
        <w:rPr>
          <w:rFonts w:cs="Times New Roman"/>
        </w:rPr>
      </w:pPr>
      <w:r>
        <w:tab/>
      </w:r>
      <w:r>
        <w:tab/>
      </w:r>
      <w:r w:rsidRPr="00A83454">
        <w:rPr>
          <w:rFonts w:cs="Times New Roman"/>
        </w:rPr>
        <w:t xml:space="preserve">(“York Clergy Ordinations 1400-1424” ed. David </w:t>
      </w:r>
      <w:proofErr w:type="spellStart"/>
      <w:r w:rsidRPr="00A83454">
        <w:rPr>
          <w:rFonts w:cs="Times New Roman"/>
        </w:rPr>
        <w:t>M.Smith</w:t>
      </w:r>
      <w:proofErr w:type="spellEnd"/>
      <w:r w:rsidRPr="00A83454">
        <w:rPr>
          <w:rFonts w:cs="Times New Roman"/>
        </w:rPr>
        <w:t>, pub.2020 p.</w:t>
      </w:r>
      <w:r>
        <w:rPr>
          <w:rFonts w:cs="Times New Roman"/>
        </w:rPr>
        <w:t>13</w:t>
      </w:r>
      <w:r w:rsidRPr="00A83454">
        <w:rPr>
          <w:rFonts w:cs="Times New Roman"/>
        </w:rPr>
        <w:t>)</w:t>
      </w:r>
    </w:p>
    <w:p w14:paraId="579677CC" w14:textId="77777777" w:rsidR="00734108" w:rsidRDefault="00734108" w:rsidP="00734108">
      <w:pPr>
        <w:rPr>
          <w:rFonts w:cs="Times New Roman"/>
        </w:rPr>
      </w:pPr>
    </w:p>
    <w:p w14:paraId="427EAC58" w14:textId="77777777" w:rsidR="00734108" w:rsidRDefault="00734108" w:rsidP="00734108">
      <w:pPr>
        <w:rPr>
          <w:rFonts w:cs="Times New Roman"/>
        </w:rPr>
      </w:pPr>
    </w:p>
    <w:p w14:paraId="10A680A4" w14:textId="77777777" w:rsidR="00734108" w:rsidRDefault="00734108" w:rsidP="00734108">
      <w:pPr>
        <w:rPr>
          <w:rFonts w:cs="Times New Roman"/>
        </w:rPr>
      </w:pPr>
      <w:r>
        <w:rPr>
          <w:rFonts w:cs="Times New Roman"/>
        </w:rPr>
        <w:t>7 March 2026</w:t>
      </w:r>
    </w:p>
    <w:p w14:paraId="772CD203" w14:textId="77777777" w:rsidR="00617568" w:rsidRPr="00086E2C" w:rsidRDefault="00617568">
      <w:pPr>
        <w:rPr>
          <w:rFonts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8525B6" w14:textId="77777777" w:rsidR="008508F9" w:rsidRDefault="008508F9" w:rsidP="00086E2C">
      <w:r>
        <w:separator/>
      </w:r>
    </w:p>
  </w:endnote>
  <w:endnote w:type="continuationSeparator" w:id="0">
    <w:p w14:paraId="3219099B" w14:textId="77777777" w:rsidR="008508F9" w:rsidRDefault="008508F9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DBDF4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A8082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45B4B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FD42CD" w14:textId="77777777" w:rsidR="008508F9" w:rsidRDefault="008508F9" w:rsidP="00086E2C">
      <w:r>
        <w:separator/>
      </w:r>
    </w:p>
  </w:footnote>
  <w:footnote w:type="continuationSeparator" w:id="0">
    <w:p w14:paraId="61FACCEE" w14:textId="77777777" w:rsidR="008508F9" w:rsidRDefault="008508F9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FFC5CC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F3900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70B93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108"/>
    <w:rsid w:val="00086E2C"/>
    <w:rsid w:val="000A2E7A"/>
    <w:rsid w:val="002244B7"/>
    <w:rsid w:val="00314D94"/>
    <w:rsid w:val="004B1AA0"/>
    <w:rsid w:val="00617568"/>
    <w:rsid w:val="006E68FA"/>
    <w:rsid w:val="00734108"/>
    <w:rsid w:val="008508F9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533B15"/>
  <w15:chartTrackingRefBased/>
  <w15:docId w15:val="{C91F4A53-4168-4FE7-81C8-47DC87A52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4108"/>
    <w:pPr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33</Words>
  <Characters>194</Characters>
  <Application>Microsoft Office Word</Application>
  <DocSecurity>0</DocSecurity>
  <Lines>10</Lines>
  <Paragraphs>6</Paragraphs>
  <ScaleCrop>false</ScaleCrop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2026-03-12T19:33:00Z</dcterms:created>
  <dcterms:modified xsi:type="dcterms:W3CDTF">2026-03-12T19:34:00Z</dcterms:modified>
</cp:coreProperties>
</file>