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6EA69" w14:textId="77777777" w:rsidR="00B15E01" w:rsidRDefault="00B15E01" w:rsidP="00B15E0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CRANWELL (alias CRANEWELL)</w:t>
      </w:r>
      <w:r>
        <w:rPr>
          <w:rFonts w:ascii="Times New Roman" w:hAnsi="Times New Roman" w:cs="Times New Roman"/>
        </w:rPr>
        <w:t xml:space="preserve">      (fl.1484)</w:t>
      </w:r>
    </w:p>
    <w:p w14:paraId="3CEBA133" w14:textId="77777777" w:rsidR="00B15E01" w:rsidRDefault="00B15E01" w:rsidP="00B15E0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Cranwell, Lincolnshire. Gentleman.</w:t>
      </w:r>
    </w:p>
    <w:p w14:paraId="36940050" w14:textId="77777777" w:rsidR="00B15E01" w:rsidRDefault="00B15E01" w:rsidP="00B15E01">
      <w:pPr>
        <w:pStyle w:val="NoSpacing"/>
        <w:rPr>
          <w:rFonts w:ascii="Times New Roman" w:hAnsi="Times New Roman" w:cs="Times New Roman"/>
        </w:rPr>
      </w:pPr>
    </w:p>
    <w:p w14:paraId="66DCCE48" w14:textId="77777777" w:rsidR="00B15E01" w:rsidRDefault="00B15E01" w:rsidP="00B15E01">
      <w:pPr>
        <w:pStyle w:val="NoSpacing"/>
        <w:rPr>
          <w:rFonts w:ascii="Times New Roman" w:hAnsi="Times New Roman" w:cs="Times New Roman"/>
        </w:rPr>
      </w:pPr>
    </w:p>
    <w:p w14:paraId="3FE29C76" w14:textId="77777777" w:rsidR="00B15E01" w:rsidRDefault="00B15E01" w:rsidP="00B15E0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Dec.1484</w:t>
      </w:r>
      <w:r>
        <w:rPr>
          <w:rFonts w:ascii="Times New Roman" w:hAnsi="Times New Roman" w:cs="Times New Roman"/>
        </w:rPr>
        <w:tab/>
        <w:t>He was granted a general pardon of all offences committed by him before</w:t>
      </w:r>
    </w:p>
    <w:p w14:paraId="739941D1" w14:textId="77777777" w:rsidR="00B15E01" w:rsidRDefault="00B15E01" w:rsidP="00B15E0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16 December.   (C.P.R. 1476-85 p.507)</w:t>
      </w:r>
    </w:p>
    <w:p w14:paraId="597EDECB" w14:textId="77777777" w:rsidR="00B15E01" w:rsidRDefault="00B15E01" w:rsidP="00B15E01">
      <w:pPr>
        <w:pStyle w:val="NoSpacing"/>
        <w:rPr>
          <w:rFonts w:ascii="Times New Roman" w:hAnsi="Times New Roman" w:cs="Times New Roman"/>
        </w:rPr>
      </w:pPr>
    </w:p>
    <w:p w14:paraId="7335F2ED" w14:textId="77777777" w:rsidR="00B15E01" w:rsidRDefault="00B15E01" w:rsidP="00B15E01">
      <w:pPr>
        <w:pStyle w:val="NoSpacing"/>
        <w:rPr>
          <w:rFonts w:ascii="Times New Roman" w:hAnsi="Times New Roman" w:cs="Times New Roman"/>
        </w:rPr>
      </w:pPr>
    </w:p>
    <w:p w14:paraId="77B55E7D" w14:textId="77777777" w:rsidR="00B15E01" w:rsidRDefault="00B15E01" w:rsidP="00B15E0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March 2026</w:t>
      </w:r>
    </w:p>
    <w:p w14:paraId="677798D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277DE" w14:textId="77777777" w:rsidR="00C46C4A" w:rsidRDefault="00C46C4A" w:rsidP="00086E2C">
      <w:pPr>
        <w:spacing w:after="0" w:line="240" w:lineRule="auto"/>
      </w:pPr>
      <w:r>
        <w:separator/>
      </w:r>
    </w:p>
  </w:endnote>
  <w:endnote w:type="continuationSeparator" w:id="0">
    <w:p w14:paraId="1D64AE21" w14:textId="77777777" w:rsidR="00C46C4A" w:rsidRDefault="00C46C4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198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F39B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CB15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15FD4" w14:textId="77777777" w:rsidR="00C46C4A" w:rsidRDefault="00C46C4A" w:rsidP="00086E2C">
      <w:pPr>
        <w:spacing w:after="0" w:line="240" w:lineRule="auto"/>
      </w:pPr>
      <w:r>
        <w:separator/>
      </w:r>
    </w:p>
  </w:footnote>
  <w:footnote w:type="continuationSeparator" w:id="0">
    <w:p w14:paraId="219FF512" w14:textId="77777777" w:rsidR="00C46C4A" w:rsidRDefault="00C46C4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D9B9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51AA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2BC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E01"/>
    <w:rsid w:val="00086E2C"/>
    <w:rsid w:val="000A2E7A"/>
    <w:rsid w:val="002244B7"/>
    <w:rsid w:val="00314D94"/>
    <w:rsid w:val="00617568"/>
    <w:rsid w:val="006E68FA"/>
    <w:rsid w:val="00B15E01"/>
    <w:rsid w:val="00B247D9"/>
    <w:rsid w:val="00C46C4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D46B7"/>
  <w15:chartTrackingRefBased/>
  <w15:docId w15:val="{94CE2725-1BBC-4030-8E21-006E9C61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15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196</Characters>
  <Application>Microsoft Office Word</Application>
  <DocSecurity>0</DocSecurity>
  <Lines>11</Lines>
  <Paragraphs>7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2026-04-04T18:47:00Z</dcterms:created>
  <dcterms:modified xsi:type="dcterms:W3CDTF">2026-04-04T18:48:00Z</dcterms:modified>
</cp:coreProperties>
</file>