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AF7F8" w14:textId="77777777" w:rsidR="003F751F" w:rsidRDefault="003F751F" w:rsidP="003F751F">
      <w:pPr>
        <w:rPr>
          <w:rFonts w:cs="Times New Roman"/>
        </w:rPr>
      </w:pPr>
      <w:r>
        <w:rPr>
          <w:rFonts w:cs="Times New Roman"/>
          <w:u w:val="single"/>
        </w:rPr>
        <w:t>William CRAGG</w:t>
      </w:r>
      <w:r>
        <w:rPr>
          <w:rFonts w:cs="Times New Roman"/>
        </w:rPr>
        <w:t xml:space="preserve">         (fl.1401)</w:t>
      </w:r>
    </w:p>
    <w:p w14:paraId="7E379F4F" w14:textId="77777777" w:rsidR="003F751F" w:rsidRDefault="003F751F" w:rsidP="003F751F">
      <w:pPr>
        <w:rPr>
          <w:rFonts w:cs="Times New Roman"/>
        </w:rPr>
      </w:pPr>
      <w:r>
        <w:rPr>
          <w:rFonts w:cs="Times New Roman"/>
        </w:rPr>
        <w:t>of Conishead Priory.</w:t>
      </w:r>
    </w:p>
    <w:p w14:paraId="36E79F13" w14:textId="77777777" w:rsidR="003F751F" w:rsidRDefault="003F751F" w:rsidP="003F751F">
      <w:pPr>
        <w:rPr>
          <w:rFonts w:cs="Times New Roman"/>
        </w:rPr>
      </w:pPr>
    </w:p>
    <w:p w14:paraId="6ECE5BAA" w14:textId="77777777" w:rsidR="003F751F" w:rsidRDefault="003F751F" w:rsidP="003F751F">
      <w:pPr>
        <w:rPr>
          <w:rFonts w:cs="Times New Roman"/>
        </w:rPr>
      </w:pPr>
    </w:p>
    <w:p w14:paraId="7D9F78B2" w14:textId="77777777" w:rsidR="003F751F" w:rsidRDefault="003F751F" w:rsidP="003F751F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deacon in the conventual church of the Dominicans, York.</w:t>
      </w:r>
    </w:p>
    <w:p w14:paraId="69E65340" w14:textId="77777777" w:rsidR="003F751F" w:rsidRDefault="003F751F" w:rsidP="003F751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3BFAF1C9" w14:textId="77777777" w:rsidR="00180EFB" w:rsidRDefault="00180EFB" w:rsidP="00180EFB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priest in the parish church of Bishop Burton by letters</w:t>
      </w:r>
    </w:p>
    <w:p w14:paraId="251A742D" w14:textId="77777777" w:rsidR="00180EFB" w:rsidRDefault="00180EFB" w:rsidP="00180EFB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dimissory.</w:t>
      </w:r>
    </w:p>
    <w:p w14:paraId="1E6C4E0C" w14:textId="6506DD64" w:rsidR="00180EFB" w:rsidRDefault="00180EFB" w:rsidP="003F751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>(“York Clergy Ordinations 1400-1424” ed. David M.Smith, pub.2020 p.</w:t>
      </w:r>
      <w:r>
        <w:rPr>
          <w:rFonts w:cs="Times New Roman"/>
        </w:rPr>
        <w:t>15)</w:t>
      </w:r>
    </w:p>
    <w:p w14:paraId="4414B191" w14:textId="77777777" w:rsidR="003F751F" w:rsidRDefault="003F751F" w:rsidP="003F751F">
      <w:pPr>
        <w:rPr>
          <w:rFonts w:cs="Times New Roman"/>
        </w:rPr>
      </w:pPr>
    </w:p>
    <w:p w14:paraId="68ECD00E" w14:textId="77777777" w:rsidR="003F751F" w:rsidRDefault="003F751F" w:rsidP="003F751F">
      <w:pPr>
        <w:rPr>
          <w:rFonts w:cs="Times New Roman"/>
        </w:rPr>
      </w:pPr>
    </w:p>
    <w:p w14:paraId="5FF694C2" w14:textId="77777777" w:rsidR="003F751F" w:rsidRDefault="003F751F" w:rsidP="003F751F">
      <w:pPr>
        <w:rPr>
          <w:rFonts w:cs="Times New Roman"/>
        </w:rPr>
      </w:pPr>
      <w:r>
        <w:rPr>
          <w:rFonts w:cs="Times New Roman"/>
        </w:rPr>
        <w:t>19 February 2026</w:t>
      </w:r>
    </w:p>
    <w:p w14:paraId="6234C498" w14:textId="417FCD7F" w:rsidR="00180EFB" w:rsidRDefault="00180EFB" w:rsidP="003F751F">
      <w:pPr>
        <w:rPr>
          <w:rFonts w:cs="Times New Roman"/>
        </w:rPr>
      </w:pPr>
      <w:r>
        <w:rPr>
          <w:rFonts w:cs="Times New Roman"/>
        </w:rPr>
        <w:t>11 October 2026</w:t>
      </w:r>
    </w:p>
    <w:p w14:paraId="490B815A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81BE7" w14:textId="77777777" w:rsidR="00895A61" w:rsidRDefault="00895A61" w:rsidP="00086E2C">
      <w:r>
        <w:separator/>
      </w:r>
    </w:p>
  </w:endnote>
  <w:endnote w:type="continuationSeparator" w:id="0">
    <w:p w14:paraId="294C15EB" w14:textId="77777777" w:rsidR="00895A61" w:rsidRDefault="00895A61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7D0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2F35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3932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808B3" w14:textId="77777777" w:rsidR="00895A61" w:rsidRDefault="00895A61" w:rsidP="00086E2C">
      <w:r>
        <w:separator/>
      </w:r>
    </w:p>
  </w:footnote>
  <w:footnote w:type="continuationSeparator" w:id="0">
    <w:p w14:paraId="424026E2" w14:textId="77777777" w:rsidR="00895A61" w:rsidRDefault="00895A61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8F43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85AF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C6B6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1F"/>
    <w:rsid w:val="00086E2C"/>
    <w:rsid w:val="000A2E7A"/>
    <w:rsid w:val="00180EFB"/>
    <w:rsid w:val="002244B7"/>
    <w:rsid w:val="00314D94"/>
    <w:rsid w:val="003F751F"/>
    <w:rsid w:val="004773FD"/>
    <w:rsid w:val="004D55B6"/>
    <w:rsid w:val="00535887"/>
    <w:rsid w:val="00617568"/>
    <w:rsid w:val="006E68FA"/>
    <w:rsid w:val="00895A6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346FF"/>
  <w15:chartTrackingRefBased/>
  <w15:docId w15:val="{E7677A0A-9263-4268-835C-AE3AB6A9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51F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2026-02-26T20:33:00Z</dcterms:created>
  <dcterms:modified xsi:type="dcterms:W3CDTF">2026-10-11T13:19:00Z</dcterms:modified>
</cp:coreProperties>
</file>