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C32E" w14:textId="77777777" w:rsidR="00B65795" w:rsidRDefault="00B65795" w:rsidP="00B6579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CRACKENTHORPE</w:t>
      </w:r>
      <w:r>
        <w:rPr>
          <w:rFonts w:cs="Times New Roman"/>
        </w:rPr>
        <w:t xml:space="preserve">      (d.1462)</w:t>
      </w:r>
    </w:p>
    <w:p w14:paraId="0B007961" w14:textId="77777777" w:rsidR="00B65795" w:rsidRDefault="00B65795" w:rsidP="00B65795">
      <w:pPr>
        <w:pStyle w:val="NoSpacing"/>
        <w:rPr>
          <w:rFonts w:cs="Times New Roman"/>
        </w:rPr>
      </w:pPr>
    </w:p>
    <w:p w14:paraId="2C3D4486" w14:textId="77777777" w:rsidR="00B65795" w:rsidRDefault="00B65795" w:rsidP="00B65795">
      <w:pPr>
        <w:pStyle w:val="NoSpacing"/>
        <w:rPr>
          <w:rFonts w:cs="Times New Roman"/>
        </w:rPr>
      </w:pPr>
    </w:p>
    <w:p w14:paraId="457A8AB1" w14:textId="77777777" w:rsidR="00B65795" w:rsidRDefault="00B65795" w:rsidP="00B65795">
      <w:pPr>
        <w:pStyle w:val="NoSpacing"/>
        <w:rPr>
          <w:rFonts w:cs="Times New Roman"/>
        </w:rPr>
      </w:pPr>
      <w:r>
        <w:rPr>
          <w:rFonts w:cs="Times New Roman"/>
        </w:rPr>
        <w:t>= Anastasia Vavasour(q.v.).</w:t>
      </w:r>
    </w:p>
    <w:p w14:paraId="0927831E" w14:textId="77777777" w:rsidR="00B65795" w:rsidRDefault="00B65795" w:rsidP="00B65795">
      <w:pPr>
        <w:pStyle w:val="NoSpacing"/>
        <w:rPr>
          <w:rFonts w:cs="Times New Roman"/>
        </w:rPr>
      </w:pPr>
      <w:r>
        <w:rPr>
          <w:rFonts w:cs="Times New Roman"/>
        </w:rPr>
        <w:t>(UK and Ireland, Find A Grave Index, 1300’s – current)</w:t>
      </w:r>
    </w:p>
    <w:p w14:paraId="4BDDCF11" w14:textId="77777777" w:rsidR="00B65795" w:rsidRDefault="00B65795" w:rsidP="00B65795">
      <w:pPr>
        <w:pStyle w:val="NoSpacing"/>
        <w:rPr>
          <w:rFonts w:cs="Times New Roman"/>
        </w:rPr>
      </w:pPr>
    </w:p>
    <w:p w14:paraId="175DAFB9" w14:textId="77777777" w:rsidR="00B65795" w:rsidRDefault="00B65795" w:rsidP="00B65795">
      <w:pPr>
        <w:pStyle w:val="NoSpacing"/>
        <w:rPr>
          <w:rFonts w:cs="Times New Roman"/>
        </w:rPr>
      </w:pPr>
    </w:p>
    <w:p w14:paraId="002AF8F2" w14:textId="77777777" w:rsidR="00B65795" w:rsidRDefault="00B65795" w:rsidP="00B65795">
      <w:pPr>
        <w:pStyle w:val="NoSpacing"/>
        <w:rPr>
          <w:rFonts w:cs="Times New Roman"/>
        </w:rPr>
      </w:pPr>
      <w:r>
        <w:rPr>
          <w:rFonts w:cs="Times New Roman"/>
        </w:rPr>
        <w:t>31 May 2026</w:t>
      </w:r>
    </w:p>
    <w:p w14:paraId="083CEA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AC3F" w14:textId="77777777" w:rsidR="001A6166" w:rsidRDefault="001A6166" w:rsidP="00086E2C">
      <w:pPr>
        <w:spacing w:after="0" w:line="240" w:lineRule="auto"/>
      </w:pPr>
      <w:r>
        <w:separator/>
      </w:r>
    </w:p>
  </w:endnote>
  <w:endnote w:type="continuationSeparator" w:id="0">
    <w:p w14:paraId="0291517B" w14:textId="77777777" w:rsidR="001A6166" w:rsidRDefault="001A61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E8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77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65D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7CC6" w14:textId="77777777" w:rsidR="001A6166" w:rsidRDefault="001A6166" w:rsidP="00086E2C">
      <w:pPr>
        <w:spacing w:after="0" w:line="240" w:lineRule="auto"/>
      </w:pPr>
      <w:r>
        <w:separator/>
      </w:r>
    </w:p>
  </w:footnote>
  <w:footnote w:type="continuationSeparator" w:id="0">
    <w:p w14:paraId="1264245F" w14:textId="77777777" w:rsidR="001A6166" w:rsidRDefault="001A61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63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11D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A4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95"/>
    <w:rsid w:val="00086E2C"/>
    <w:rsid w:val="000A2E7A"/>
    <w:rsid w:val="001A6166"/>
    <w:rsid w:val="002244B7"/>
    <w:rsid w:val="00314D94"/>
    <w:rsid w:val="005435B9"/>
    <w:rsid w:val="00617568"/>
    <w:rsid w:val="006E68FA"/>
    <w:rsid w:val="00886B5E"/>
    <w:rsid w:val="008E56AD"/>
    <w:rsid w:val="00AF65CA"/>
    <w:rsid w:val="00B6579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D100"/>
  <w15:chartTrackingRefBased/>
  <w15:docId w15:val="{7355E9F6-698E-411A-9EE5-62146B20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2026-06-05T19:56:00Z</dcterms:created>
  <dcterms:modified xsi:type="dcterms:W3CDTF">2026-06-05T19:56:00Z</dcterms:modified>
</cp:coreProperties>
</file>