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E134D" w14:textId="77777777" w:rsidR="000D7C77" w:rsidRDefault="000D7C77" w:rsidP="000D7C7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CRABBE</w:t>
      </w:r>
      <w:r>
        <w:rPr>
          <w:rFonts w:cs="Times New Roman"/>
          <w:szCs w:val="24"/>
          <w:lang w:val="en-GB"/>
        </w:rPr>
        <w:t xml:space="preserve">        (fl.1467)</w:t>
      </w:r>
    </w:p>
    <w:p w14:paraId="1597475E" w14:textId="77777777" w:rsidR="000D7C77" w:rsidRDefault="000D7C77" w:rsidP="000D7C7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Kenwyn, Cornwall. Fletcher.</w:t>
      </w:r>
    </w:p>
    <w:p w14:paraId="6799A52E" w14:textId="77777777" w:rsidR="000D7C77" w:rsidRDefault="000D7C77" w:rsidP="000D7C77">
      <w:pPr>
        <w:pStyle w:val="NoSpacing"/>
        <w:rPr>
          <w:rFonts w:cs="Times New Roman"/>
          <w:szCs w:val="24"/>
          <w:lang w:val="en-GB"/>
        </w:rPr>
      </w:pPr>
    </w:p>
    <w:p w14:paraId="0C62D338" w14:textId="77777777" w:rsidR="000D7C77" w:rsidRDefault="000D7C77" w:rsidP="000D7C77">
      <w:pPr>
        <w:pStyle w:val="NoSpacing"/>
        <w:rPr>
          <w:rFonts w:cs="Times New Roman"/>
          <w:szCs w:val="24"/>
          <w:lang w:val="en-GB"/>
        </w:rPr>
      </w:pPr>
    </w:p>
    <w:p w14:paraId="464DC856" w14:textId="77777777" w:rsidR="000D7C77" w:rsidRDefault="000D7C77" w:rsidP="000D7C7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1467</w:t>
      </w:r>
      <w:r>
        <w:rPr>
          <w:rFonts w:cs="Times New Roman"/>
          <w:szCs w:val="24"/>
          <w:lang w:val="en-GB"/>
        </w:rPr>
        <w:tab/>
        <w:t xml:space="preserve">Thomas Hervy of </w:t>
      </w:r>
      <w:proofErr w:type="spellStart"/>
      <w:r>
        <w:rPr>
          <w:rFonts w:cs="Times New Roman"/>
          <w:szCs w:val="24"/>
          <w:lang w:val="en-GB"/>
        </w:rPr>
        <w:t>Bodrugan</w:t>
      </w:r>
      <w:proofErr w:type="spellEnd"/>
      <w:r>
        <w:rPr>
          <w:rFonts w:cs="Times New Roman"/>
          <w:szCs w:val="24"/>
          <w:lang w:val="en-GB"/>
        </w:rPr>
        <w:t xml:space="preserve">(q.v.) brought an appeal of mayhem against him </w:t>
      </w:r>
    </w:p>
    <w:p w14:paraId="310B5F8A" w14:textId="77777777" w:rsidR="000D7C77" w:rsidRDefault="000D7C77" w:rsidP="000D7C7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and many others.</w:t>
      </w:r>
    </w:p>
    <w:p w14:paraId="1C5CF1E0" w14:textId="77777777" w:rsidR="000D7C77" w:rsidRDefault="000D7C77" w:rsidP="000D7C7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41FB6">
          <w:rPr>
            <w:rStyle w:val="Hyperlink"/>
            <w:rFonts w:cs="Times New Roman"/>
            <w:szCs w:val="24"/>
            <w:lang w:val="en-GB"/>
          </w:rPr>
          <w:t>https://waalt.uh.edu/index.php/KB27/823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34B7CF74" w14:textId="77777777" w:rsidR="000D7C77" w:rsidRDefault="000D7C77" w:rsidP="000D7C77">
      <w:pPr>
        <w:pStyle w:val="NoSpacing"/>
        <w:rPr>
          <w:rFonts w:cs="Times New Roman"/>
          <w:szCs w:val="24"/>
          <w:lang w:val="en-GB"/>
        </w:rPr>
      </w:pPr>
    </w:p>
    <w:p w14:paraId="0A9E6E02" w14:textId="77777777" w:rsidR="000D7C77" w:rsidRDefault="000D7C77" w:rsidP="000D7C77">
      <w:pPr>
        <w:pStyle w:val="NoSpacing"/>
        <w:rPr>
          <w:rFonts w:cs="Times New Roman"/>
          <w:szCs w:val="24"/>
          <w:lang w:val="en-GB"/>
        </w:rPr>
      </w:pPr>
    </w:p>
    <w:p w14:paraId="7AEF0689" w14:textId="77777777" w:rsidR="000D7C77" w:rsidRDefault="000D7C77" w:rsidP="000D7C7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18 January 2026</w:t>
      </w:r>
    </w:p>
    <w:p w14:paraId="5B245D8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E271A" w14:textId="77777777" w:rsidR="002630FD" w:rsidRDefault="002630FD" w:rsidP="00086E2C">
      <w:pPr>
        <w:spacing w:after="0" w:line="240" w:lineRule="auto"/>
      </w:pPr>
      <w:r>
        <w:separator/>
      </w:r>
    </w:p>
  </w:endnote>
  <w:endnote w:type="continuationSeparator" w:id="0">
    <w:p w14:paraId="2AC1110E" w14:textId="77777777" w:rsidR="002630FD" w:rsidRDefault="002630F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AA78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EC6B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246D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54309" w14:textId="77777777" w:rsidR="002630FD" w:rsidRDefault="002630FD" w:rsidP="00086E2C">
      <w:pPr>
        <w:spacing w:after="0" w:line="240" w:lineRule="auto"/>
      </w:pPr>
      <w:r>
        <w:separator/>
      </w:r>
    </w:p>
  </w:footnote>
  <w:footnote w:type="continuationSeparator" w:id="0">
    <w:p w14:paraId="29A9BBFA" w14:textId="77777777" w:rsidR="002630FD" w:rsidRDefault="002630F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D844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1BAA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275C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C77"/>
    <w:rsid w:val="00086E2C"/>
    <w:rsid w:val="000A2E7A"/>
    <w:rsid w:val="000D7C77"/>
    <w:rsid w:val="002244B7"/>
    <w:rsid w:val="002630FD"/>
    <w:rsid w:val="00314D94"/>
    <w:rsid w:val="00617568"/>
    <w:rsid w:val="006E68FA"/>
    <w:rsid w:val="00981EA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EF484"/>
  <w15:chartTrackingRefBased/>
  <w15:docId w15:val="{834CC5C1-006D-4B9B-9161-5254B344F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D7C77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D7C7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28</Words>
  <Characters>178</Characters>
  <Application>Microsoft Office Word</Application>
  <DocSecurity>0</DocSecurity>
  <Lines>10</Lines>
  <Paragraphs>6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2026-01-20T00:00:00Z</dcterms:created>
  <dcterms:modified xsi:type="dcterms:W3CDTF">2026-01-20T00:00:00Z</dcterms:modified>
</cp:coreProperties>
</file>