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E81C" w14:textId="77777777" w:rsidR="006B2A3F" w:rsidRDefault="006B2A3F" w:rsidP="006B2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COWTON</w:t>
      </w:r>
      <w:r>
        <w:rPr>
          <w:rFonts w:cs="Times New Roman"/>
          <w:szCs w:val="24"/>
        </w:rPr>
        <w:t xml:space="preserve">       (fl.1471)</w:t>
      </w:r>
    </w:p>
    <w:p w14:paraId="0CD94627" w14:textId="77777777" w:rsidR="006B2A3F" w:rsidRDefault="006B2A3F" w:rsidP="006B2A3F">
      <w:pPr>
        <w:pStyle w:val="NoSpacing"/>
        <w:rPr>
          <w:rFonts w:cs="Times New Roman"/>
          <w:szCs w:val="24"/>
        </w:rPr>
      </w:pPr>
    </w:p>
    <w:p w14:paraId="066500B1" w14:textId="77777777" w:rsidR="006B2A3F" w:rsidRDefault="006B2A3F" w:rsidP="006B2A3F">
      <w:pPr>
        <w:pStyle w:val="NoSpacing"/>
        <w:rPr>
          <w:rFonts w:cs="Times New Roman"/>
          <w:szCs w:val="24"/>
        </w:rPr>
      </w:pPr>
    </w:p>
    <w:p w14:paraId="6BD83474" w14:textId="77777777" w:rsidR="006B2A3F" w:rsidRDefault="006B2A3F" w:rsidP="006B2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Jun.1471</w:t>
      </w:r>
      <w:r>
        <w:rPr>
          <w:rFonts w:cs="Times New Roman"/>
          <w:szCs w:val="24"/>
        </w:rPr>
        <w:tab/>
        <w:t xml:space="preserve">He was granted the office of </w:t>
      </w:r>
      <w:proofErr w:type="spellStart"/>
      <w:r>
        <w:rPr>
          <w:rFonts w:cs="Times New Roman"/>
          <w:szCs w:val="24"/>
        </w:rPr>
        <w:t>tronage</w:t>
      </w:r>
      <w:proofErr w:type="spell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pesage</w:t>
      </w:r>
      <w:proofErr w:type="spellEnd"/>
      <w:r>
        <w:rPr>
          <w:rFonts w:cs="Times New Roman"/>
          <w:szCs w:val="24"/>
        </w:rPr>
        <w:t xml:space="preserve"> in the port of Hull and </w:t>
      </w:r>
    </w:p>
    <w:p w14:paraId="60614225" w14:textId="77777777" w:rsidR="006B2A3F" w:rsidRDefault="006B2A3F" w:rsidP="006B2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ports and places.    (C.P.R. 1467-77 p.259)</w:t>
      </w:r>
    </w:p>
    <w:p w14:paraId="0E3376F6" w14:textId="77777777" w:rsidR="006B2A3F" w:rsidRDefault="006B2A3F" w:rsidP="006B2A3F">
      <w:pPr>
        <w:pStyle w:val="NoSpacing"/>
        <w:rPr>
          <w:rFonts w:cs="Times New Roman"/>
          <w:szCs w:val="24"/>
        </w:rPr>
      </w:pPr>
    </w:p>
    <w:p w14:paraId="676775F6" w14:textId="77777777" w:rsidR="006B2A3F" w:rsidRDefault="006B2A3F" w:rsidP="006B2A3F">
      <w:pPr>
        <w:pStyle w:val="NoSpacing"/>
        <w:rPr>
          <w:rFonts w:cs="Times New Roman"/>
          <w:szCs w:val="24"/>
        </w:rPr>
      </w:pPr>
    </w:p>
    <w:p w14:paraId="072539DC" w14:textId="77777777" w:rsidR="006B2A3F" w:rsidRDefault="006B2A3F" w:rsidP="006B2A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2026</w:t>
      </w:r>
    </w:p>
    <w:p w14:paraId="4CA7032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B996E" w14:textId="77777777" w:rsidR="00AF4DBC" w:rsidRDefault="00AF4DBC" w:rsidP="00086E2C">
      <w:pPr>
        <w:spacing w:after="0" w:line="240" w:lineRule="auto"/>
      </w:pPr>
      <w:r>
        <w:separator/>
      </w:r>
    </w:p>
  </w:endnote>
  <w:endnote w:type="continuationSeparator" w:id="0">
    <w:p w14:paraId="794F2466" w14:textId="77777777" w:rsidR="00AF4DBC" w:rsidRDefault="00AF4DB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16E0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38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844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DA25" w14:textId="77777777" w:rsidR="00AF4DBC" w:rsidRDefault="00AF4DBC" w:rsidP="00086E2C">
      <w:pPr>
        <w:spacing w:after="0" w:line="240" w:lineRule="auto"/>
      </w:pPr>
      <w:r>
        <w:separator/>
      </w:r>
    </w:p>
  </w:footnote>
  <w:footnote w:type="continuationSeparator" w:id="0">
    <w:p w14:paraId="0ED11DCC" w14:textId="77777777" w:rsidR="00AF4DBC" w:rsidRDefault="00AF4DB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DF46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D435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852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3F"/>
    <w:rsid w:val="00086E2C"/>
    <w:rsid w:val="000A2E7A"/>
    <w:rsid w:val="002244B7"/>
    <w:rsid w:val="00314D94"/>
    <w:rsid w:val="00617568"/>
    <w:rsid w:val="006B2A3F"/>
    <w:rsid w:val="006E68FA"/>
    <w:rsid w:val="00AF4DBC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E7505"/>
  <w15:chartTrackingRefBased/>
  <w15:docId w15:val="{8CC44645-5530-4004-A85A-EC4E76CD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B2A3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2026-03-17T18:38:00Z</dcterms:created>
  <dcterms:modified xsi:type="dcterms:W3CDTF">2026-03-17T18:38:00Z</dcterms:modified>
</cp:coreProperties>
</file>