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3E9CC" w14:textId="77777777" w:rsidR="000C3D39" w:rsidRDefault="000C3D39" w:rsidP="000C3D3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COWPERE, the younger</w:t>
      </w:r>
      <w:r>
        <w:rPr>
          <w:rFonts w:ascii="Times New Roman" w:hAnsi="Times New Roman" w:cs="Times New Roman"/>
        </w:rPr>
        <w:t xml:space="preserve">       (fl.1447)</w:t>
      </w:r>
    </w:p>
    <w:p w14:paraId="532CE530" w14:textId="77777777" w:rsidR="000C3D39" w:rsidRDefault="000C3D39" w:rsidP="000C3D3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Boxford.</w:t>
      </w:r>
    </w:p>
    <w:p w14:paraId="7C615779" w14:textId="77777777" w:rsidR="000C3D39" w:rsidRDefault="000C3D39" w:rsidP="000C3D39">
      <w:pPr>
        <w:pStyle w:val="NoSpacing"/>
        <w:rPr>
          <w:rFonts w:ascii="Times New Roman" w:hAnsi="Times New Roman" w:cs="Times New Roman"/>
        </w:rPr>
      </w:pPr>
    </w:p>
    <w:p w14:paraId="3D65B285" w14:textId="77777777" w:rsidR="000C3D39" w:rsidRDefault="000C3D39" w:rsidP="000C3D39">
      <w:pPr>
        <w:pStyle w:val="NoSpacing"/>
        <w:rPr>
          <w:rFonts w:ascii="Times New Roman" w:hAnsi="Times New Roman" w:cs="Times New Roman"/>
        </w:rPr>
      </w:pPr>
    </w:p>
    <w:p w14:paraId="017E7202" w14:textId="77777777" w:rsidR="000C3D39" w:rsidRDefault="000C3D39" w:rsidP="000C3D3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Apr.1447</w:t>
      </w:r>
      <w:r>
        <w:rPr>
          <w:rFonts w:ascii="Times New Roman" w:hAnsi="Times New Roman" w:cs="Times New Roman"/>
        </w:rPr>
        <w:tab/>
        <w:t>John Facoun, the elder(q.v.), made him an executor of his Will.</w:t>
      </w:r>
    </w:p>
    <w:p w14:paraId="6AE87A76" w14:textId="77777777" w:rsidR="000C3D39" w:rsidRDefault="000C3D39" w:rsidP="000C3D3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(“Wills of the Archdeaconry of Sudbury, 1439 – 1474, volume 1, </w:t>
      </w:r>
    </w:p>
    <w:p w14:paraId="73AEE27F" w14:textId="77777777" w:rsidR="000C3D39" w:rsidRDefault="000C3D39" w:rsidP="000C3D39">
      <w:pPr>
        <w:pStyle w:val="NoSpacing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ed. Peter Northeast, pub. the Suffolk Records Society, 2001, p. 145)</w:t>
      </w:r>
    </w:p>
    <w:p w14:paraId="17342198" w14:textId="77777777" w:rsidR="000C3D39" w:rsidRDefault="000C3D39" w:rsidP="000C3D39">
      <w:pPr>
        <w:pStyle w:val="NoSpacing"/>
        <w:rPr>
          <w:rFonts w:ascii="Times New Roman" w:hAnsi="Times New Roman" w:cs="Times New Roman"/>
        </w:rPr>
      </w:pPr>
    </w:p>
    <w:p w14:paraId="45F976A5" w14:textId="77777777" w:rsidR="000C3D39" w:rsidRDefault="000C3D39" w:rsidP="000C3D39">
      <w:pPr>
        <w:pStyle w:val="NoSpacing"/>
        <w:rPr>
          <w:rFonts w:ascii="Times New Roman" w:hAnsi="Times New Roman" w:cs="Times New Roman"/>
        </w:rPr>
      </w:pPr>
    </w:p>
    <w:p w14:paraId="0E497B26" w14:textId="77777777" w:rsidR="000C3D39" w:rsidRDefault="000C3D39" w:rsidP="000C3D3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February 2026</w:t>
      </w:r>
    </w:p>
    <w:p w14:paraId="68BB6F2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E4E94" w14:textId="77777777" w:rsidR="005D2B86" w:rsidRDefault="005D2B86" w:rsidP="00086E2C">
      <w:pPr>
        <w:spacing w:after="0" w:line="240" w:lineRule="auto"/>
      </w:pPr>
      <w:r>
        <w:separator/>
      </w:r>
    </w:p>
  </w:endnote>
  <w:endnote w:type="continuationSeparator" w:id="0">
    <w:p w14:paraId="396609EA" w14:textId="77777777" w:rsidR="005D2B86" w:rsidRDefault="005D2B8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9D7C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223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B256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98635" w14:textId="77777777" w:rsidR="005D2B86" w:rsidRDefault="005D2B86" w:rsidP="00086E2C">
      <w:pPr>
        <w:spacing w:after="0" w:line="240" w:lineRule="auto"/>
      </w:pPr>
      <w:r>
        <w:separator/>
      </w:r>
    </w:p>
  </w:footnote>
  <w:footnote w:type="continuationSeparator" w:id="0">
    <w:p w14:paraId="45DC2777" w14:textId="77777777" w:rsidR="005D2B86" w:rsidRDefault="005D2B8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B9FE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6633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10D7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D39"/>
    <w:rsid w:val="00086E2C"/>
    <w:rsid w:val="000A2E7A"/>
    <w:rsid w:val="000C3D39"/>
    <w:rsid w:val="002244B7"/>
    <w:rsid w:val="00314D94"/>
    <w:rsid w:val="003B4C12"/>
    <w:rsid w:val="005D2B86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64673"/>
  <w15:chartTrackingRefBased/>
  <w15:docId w15:val="{F96B7544-2610-489D-8782-891BC1632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C3D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2026-02-24T19:19:00Z</dcterms:created>
  <dcterms:modified xsi:type="dcterms:W3CDTF">2026-02-24T19:19:00Z</dcterms:modified>
</cp:coreProperties>
</file>